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A668F" w14:textId="15B2BD6D" w:rsidR="02A48A98" w:rsidRDefault="02A48A98" w:rsidP="02A48A98"/>
    <w:p w14:paraId="443C0DF0" w14:textId="5CF191A4" w:rsidR="02A48A98" w:rsidRDefault="02A48A98" w:rsidP="02A48A98"/>
    <w:tbl>
      <w:tblPr>
        <w:tblW w:w="9507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969"/>
        <w:gridCol w:w="5528"/>
        <w:gridCol w:w="10"/>
      </w:tblGrid>
      <w:tr w:rsidR="00E60243" w:rsidRPr="002B0C98" w14:paraId="18D66E1E" w14:textId="77777777" w:rsidTr="006F4B3C">
        <w:trPr>
          <w:gridAfter w:val="1"/>
          <w:wAfter w:w="10" w:type="dxa"/>
          <w:trHeight w:val="691"/>
          <w:jc w:val="center"/>
        </w:trPr>
        <w:tc>
          <w:tcPr>
            <w:tcW w:w="9497" w:type="dxa"/>
            <w:gridSpan w:val="2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auto"/>
            <w:vAlign w:val="bottom"/>
          </w:tcPr>
          <w:p w14:paraId="2FE42D0A" w14:textId="7CD1E1F0" w:rsidR="0099445B" w:rsidRPr="005E5CA5" w:rsidRDefault="0092749F" w:rsidP="005E5CA5">
            <w:pPr>
              <w:spacing w:before="240" w:after="120"/>
              <w:jc w:val="center"/>
              <w:rPr>
                <w:rFonts w:cs="Times New Roman"/>
                <w:b/>
                <w:bCs/>
                <w:sz w:val="28"/>
                <w:szCs w:val="28"/>
                <w:lang w:val="es-419"/>
              </w:rPr>
            </w:pPr>
            <w:r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 xml:space="preserve">Concurso </w:t>
            </w:r>
            <w:r w:rsidR="00836C8C"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>R</w:t>
            </w:r>
            <w:r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>egional</w:t>
            </w:r>
            <w:r w:rsidR="00BC0AC2"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 xml:space="preserve"> </w:t>
            </w:r>
            <w:r w:rsidR="00836C8C"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>d</w:t>
            </w:r>
            <w:r w:rsidR="00F75633"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 xml:space="preserve">e </w:t>
            </w:r>
            <w:r w:rsidRPr="005E5CA5">
              <w:rPr>
                <w:rFonts w:cs="Times New Roman"/>
                <w:b/>
                <w:bCs/>
                <w:sz w:val="28"/>
                <w:szCs w:val="28"/>
                <w:lang w:val="es-419"/>
              </w:rPr>
              <w:t>Ideas para una Recuperación Verde</w:t>
            </w:r>
          </w:p>
          <w:p w14:paraId="1AD5A1CF" w14:textId="69EEA2DC" w:rsidR="007F1121" w:rsidRPr="00115090" w:rsidRDefault="00CB76AF" w:rsidP="005E5CA5">
            <w:pPr>
              <w:spacing w:before="120" w:after="240"/>
              <w:jc w:val="center"/>
              <w:rPr>
                <w:rFonts w:cs="Times New Roman"/>
                <w:spacing w:val="-10"/>
                <w:sz w:val="28"/>
                <w:szCs w:val="28"/>
                <w:lang w:val="es-419"/>
              </w:rPr>
            </w:pPr>
            <w:r w:rsidRPr="00115090">
              <w:rPr>
                <w:rFonts w:cs="Times New Roman"/>
                <w:spacing w:val="-10"/>
                <w:sz w:val="28"/>
                <w:szCs w:val="28"/>
                <w:lang w:val="es-419"/>
              </w:rPr>
              <w:t>Formulario de postulación</w:t>
            </w:r>
          </w:p>
          <w:p w14:paraId="1A324969" w14:textId="32C698FE" w:rsidR="007F1121" w:rsidRDefault="005A71C4" w:rsidP="005E5CA5">
            <w:pPr>
              <w:spacing w:before="120" w:after="120"/>
              <w:jc w:val="both"/>
              <w:rPr>
                <w:rFonts w:cs="Times New Roman"/>
                <w:sz w:val="20"/>
                <w:szCs w:val="20"/>
                <w:lang w:val="es-419"/>
              </w:rPr>
            </w:pPr>
            <w:r w:rsidRPr="6BC95D42">
              <w:rPr>
                <w:rFonts w:cs="Times New Roman"/>
                <w:sz w:val="20"/>
                <w:szCs w:val="20"/>
                <w:lang w:val="es-419"/>
              </w:rPr>
              <w:t>Con el envío del presente formulario declara su interés</w:t>
            </w:r>
            <w:r w:rsidR="4B0201A5" w:rsidRPr="6BC95D42">
              <w:rPr>
                <w:rFonts w:cs="Times New Roman"/>
                <w:sz w:val="20"/>
                <w:szCs w:val="20"/>
                <w:lang w:val="es-419"/>
              </w:rPr>
              <w:t>, de que</w:t>
            </w:r>
            <w:r w:rsidRPr="6BC95D42">
              <w:rPr>
                <w:rFonts w:cs="Times New Roman"/>
                <w:sz w:val="20"/>
                <w:szCs w:val="20"/>
                <w:lang w:val="es-419"/>
              </w:rPr>
              <w:t xml:space="preserve"> </w:t>
            </w:r>
            <w:r w:rsidR="00B32DC7" w:rsidRPr="6BC95D42">
              <w:rPr>
                <w:rFonts w:cs="Times New Roman"/>
                <w:sz w:val="20"/>
                <w:szCs w:val="20"/>
                <w:lang w:val="es-419"/>
              </w:rPr>
              <w:t>su</w:t>
            </w:r>
            <w:r w:rsidR="00A555BE" w:rsidRPr="6BC95D42">
              <w:rPr>
                <w:rFonts w:cs="Times New Roman"/>
                <w:sz w:val="20"/>
                <w:szCs w:val="20"/>
                <w:lang w:val="es-419"/>
              </w:rPr>
              <w:t xml:space="preserve"> propuesta entr</w:t>
            </w:r>
            <w:r w:rsidR="663BF374" w:rsidRPr="6BC95D42">
              <w:rPr>
                <w:rFonts w:cs="Times New Roman"/>
                <w:sz w:val="20"/>
                <w:szCs w:val="20"/>
                <w:lang w:val="es-419"/>
              </w:rPr>
              <w:t>e</w:t>
            </w:r>
            <w:r w:rsidRPr="6BC95D42">
              <w:rPr>
                <w:rFonts w:cs="Times New Roman"/>
                <w:sz w:val="20"/>
                <w:szCs w:val="20"/>
                <w:lang w:val="es-419"/>
              </w:rPr>
              <w:t xml:space="preserve"> en el concurso regional de ideas y de recibir apoyo de</w:t>
            </w:r>
            <w:r w:rsidR="00371EE0">
              <w:rPr>
                <w:rFonts w:cs="Times New Roman"/>
                <w:sz w:val="20"/>
                <w:szCs w:val="20"/>
                <w:lang w:val="es-419"/>
              </w:rPr>
              <w:t>l programa</w:t>
            </w:r>
            <w:r w:rsidR="00827D9E">
              <w:rPr>
                <w:rFonts w:cs="Times New Roman"/>
                <w:sz w:val="20"/>
                <w:szCs w:val="20"/>
                <w:lang w:val="es-419"/>
              </w:rPr>
              <w:t xml:space="preserve"> regional</w:t>
            </w:r>
            <w:r w:rsidR="00371EE0">
              <w:rPr>
                <w:rFonts w:cs="Times New Roman"/>
                <w:sz w:val="20"/>
                <w:szCs w:val="20"/>
                <w:lang w:val="es-419"/>
              </w:rPr>
              <w:t xml:space="preserve"> </w:t>
            </w:r>
            <w:r w:rsidR="00827D9E" w:rsidRPr="00FA7483">
              <w:rPr>
                <w:rFonts w:cs="Times New Roman"/>
                <w:i/>
                <w:iCs/>
                <w:sz w:val="20"/>
                <w:szCs w:val="20"/>
                <w:lang w:val="es-419"/>
              </w:rPr>
              <w:t>Ideas para una Recuperación Vede en América Central y República Dominicana</w:t>
            </w:r>
            <w:r w:rsidR="00827D9E">
              <w:rPr>
                <w:rFonts w:cs="Times New Roman"/>
                <w:sz w:val="20"/>
                <w:szCs w:val="20"/>
                <w:lang w:val="es-419"/>
              </w:rPr>
              <w:t xml:space="preserve"> </w:t>
            </w:r>
            <w:r w:rsidRPr="6BC95D42">
              <w:rPr>
                <w:rFonts w:cs="Times New Roman"/>
                <w:sz w:val="20"/>
                <w:szCs w:val="20"/>
                <w:lang w:val="es-419"/>
              </w:rPr>
              <w:t>en la implementación de su idea, si termina seleccionada.</w:t>
            </w:r>
          </w:p>
          <w:p w14:paraId="4E6A2DF6" w14:textId="54F56D1F" w:rsidR="005A71C4" w:rsidRPr="005E5CA5" w:rsidRDefault="00A457D2" w:rsidP="00115090">
            <w:pPr>
              <w:spacing w:before="120" w:after="240"/>
              <w:jc w:val="both"/>
              <w:rPr>
                <w:rFonts w:cs="Times New Roman"/>
                <w:sz w:val="20"/>
                <w:szCs w:val="20"/>
                <w:lang w:val="es-419"/>
              </w:rPr>
            </w:pPr>
            <w:r>
              <w:rPr>
                <w:rFonts w:cs="Times New Roman"/>
                <w:sz w:val="20"/>
                <w:szCs w:val="20"/>
                <w:lang w:val="es-419"/>
              </w:rPr>
              <w:t>S</w:t>
            </w:r>
            <w:r w:rsidR="009D464E">
              <w:rPr>
                <w:rFonts w:cs="Times New Roman"/>
                <w:sz w:val="20"/>
                <w:szCs w:val="20"/>
                <w:lang w:val="es-419"/>
              </w:rPr>
              <w:t xml:space="preserve">e hace constar que </w:t>
            </w:r>
            <w:r>
              <w:rPr>
                <w:rFonts w:cs="Times New Roman"/>
                <w:sz w:val="20"/>
                <w:szCs w:val="20"/>
                <w:lang w:val="es-419"/>
              </w:rPr>
              <w:t>e</w:t>
            </w:r>
            <w:r w:rsidR="005A71C4" w:rsidRPr="005E5CA5">
              <w:rPr>
                <w:rFonts w:cs="Times New Roman"/>
                <w:sz w:val="20"/>
                <w:szCs w:val="20"/>
                <w:lang w:val="es-419"/>
              </w:rPr>
              <w:t>l concurso cuenta con dos plazos de entrega distintas</w:t>
            </w:r>
            <w:r w:rsidR="002B6AC5">
              <w:rPr>
                <w:rFonts w:cs="Times New Roman"/>
                <w:sz w:val="20"/>
                <w:szCs w:val="20"/>
                <w:lang w:val="es-419"/>
              </w:rPr>
              <w:t xml:space="preserve">, una </w:t>
            </w:r>
            <w:r w:rsidR="00556140">
              <w:rPr>
                <w:rFonts w:cs="Times New Roman"/>
                <w:sz w:val="20"/>
                <w:szCs w:val="20"/>
                <w:lang w:val="es-419"/>
              </w:rPr>
              <w:t xml:space="preserve">voluntaria y la otra obligatoria para </w:t>
            </w:r>
            <w:r w:rsidR="003736B5">
              <w:rPr>
                <w:rFonts w:cs="Times New Roman"/>
                <w:sz w:val="20"/>
                <w:szCs w:val="20"/>
                <w:lang w:val="es-419"/>
              </w:rPr>
              <w:t>la participación en el concurso regional de ideas</w:t>
            </w:r>
            <w:r w:rsidR="005A71C4" w:rsidRPr="005E5CA5">
              <w:rPr>
                <w:rFonts w:cs="Times New Roman"/>
                <w:sz w:val="20"/>
                <w:szCs w:val="20"/>
                <w:lang w:val="es-419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52"/>
              <w:gridCol w:w="6405"/>
            </w:tblGrid>
            <w:tr w:rsidR="005E5CA5" w:rsidRPr="003A2198" w14:paraId="0D13CBD6" w14:textId="77777777" w:rsidTr="00BF2696">
              <w:trPr>
                <w:trHeight w:val="397"/>
              </w:trPr>
              <w:tc>
                <w:tcPr>
                  <w:tcW w:w="2852" w:type="dxa"/>
                  <w:shd w:val="clear" w:color="auto" w:fill="F2F2F2" w:themeFill="background1" w:themeFillShade="F2"/>
                </w:tcPr>
                <w:p w14:paraId="21A4ACF1" w14:textId="5FD510C9" w:rsidR="005E5CA5" w:rsidRPr="005E5CA5" w:rsidRDefault="00D56DF8" w:rsidP="006C068E">
                  <w:pPr>
                    <w:spacing w:before="60" w:after="60"/>
                    <w:jc w:val="center"/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</w:pPr>
                  <w:r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28</w:t>
                  </w:r>
                  <w:r w:rsidR="005E5CA5" w:rsidRPr="005E5CA5"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.06.2021</w:t>
                  </w:r>
                </w:p>
              </w:tc>
              <w:tc>
                <w:tcPr>
                  <w:tcW w:w="6405" w:type="dxa"/>
                  <w:shd w:val="clear" w:color="auto" w:fill="F2F2F2" w:themeFill="background1" w:themeFillShade="F2"/>
                </w:tcPr>
                <w:p w14:paraId="458B539F" w14:textId="5C594677" w:rsidR="005E5CA5" w:rsidRPr="005E5CA5" w:rsidRDefault="005E5CA5" w:rsidP="006C068E">
                  <w:pPr>
                    <w:spacing w:before="60" w:after="60"/>
                    <w:jc w:val="both"/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</w:pPr>
                  <w:proofErr w:type="spellStart"/>
                  <w:r w:rsidRPr="005E5CA5">
                    <w:rPr>
                      <w:rFonts w:cs="Times New Roman"/>
                      <w:b/>
                      <w:bCs/>
                      <w:i/>
                      <w:iCs/>
                      <w:sz w:val="20"/>
                      <w:szCs w:val="20"/>
                      <w:lang w:val="es-419"/>
                    </w:rPr>
                    <w:t>Early</w:t>
                  </w:r>
                  <w:proofErr w:type="spellEnd"/>
                  <w:r w:rsidRPr="005E5CA5">
                    <w:rPr>
                      <w:rFonts w:cs="Times New Roman"/>
                      <w:b/>
                      <w:bCs/>
                      <w:i/>
                      <w:iCs/>
                      <w:sz w:val="20"/>
                      <w:szCs w:val="20"/>
                      <w:lang w:val="es-419"/>
                    </w:rPr>
                    <w:t xml:space="preserve"> </w:t>
                  </w:r>
                  <w:proofErr w:type="spellStart"/>
                  <w:r w:rsidRPr="005E5CA5">
                    <w:rPr>
                      <w:rFonts w:cs="Times New Roman"/>
                      <w:b/>
                      <w:bCs/>
                      <w:i/>
                      <w:iCs/>
                      <w:sz w:val="20"/>
                      <w:szCs w:val="20"/>
                      <w:lang w:val="es-419"/>
                    </w:rPr>
                    <w:t>Bird</w:t>
                  </w:r>
                  <w:proofErr w:type="spellEnd"/>
                </w:p>
              </w:tc>
            </w:tr>
            <w:tr w:rsidR="005E5CA5" w:rsidRPr="002B0C98" w14:paraId="06B60AE3" w14:textId="77777777" w:rsidTr="6BC95D42">
              <w:tc>
                <w:tcPr>
                  <w:tcW w:w="9257" w:type="dxa"/>
                  <w:gridSpan w:val="2"/>
                </w:tcPr>
                <w:p w14:paraId="7913C694" w14:textId="1FA11211" w:rsidR="005E5CA5" w:rsidRPr="005E5CA5" w:rsidRDefault="6CA289D8" w:rsidP="005E5CA5">
                  <w:pPr>
                    <w:spacing w:before="120" w:after="120"/>
                    <w:jc w:val="both"/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</w:pP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Ideas entregadas </w:t>
                  </w:r>
                  <w:r w:rsidR="33DCCC05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antes de esta fecha 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serán considerad</w:t>
                  </w:r>
                  <w:r w:rsidR="25E0021D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as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por un acompañamiento individual gratuit</w:t>
                  </w:r>
                  <w:r w:rsidR="143D4D2D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o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que apoye al solicitante a desarrollar su idea </w:t>
                  </w:r>
                  <w:r w:rsidR="7C0E85E4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antes de la entrega final </w:t>
                  </w:r>
                  <w:r w:rsidR="4735525C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indicada en el campo abajo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.</w:t>
                  </w:r>
                  <w:r w:rsidR="669FEDB7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</w:t>
                  </w:r>
                  <w:r w:rsidR="2269B521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Las propuesta</w:t>
                  </w:r>
                  <w:r w:rsidR="6944742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s eligibles para la oferta de acompañamiento individual serán evaluadas </w:t>
                  </w:r>
                  <w:r w:rsidR="188F6C94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sobre todo </w:t>
                  </w:r>
                  <w:r w:rsidR="58CCCBC9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en base de su potencial</w:t>
                  </w:r>
                  <w:r w:rsidR="188F6C94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innovador</w:t>
                  </w:r>
                  <w:r w:rsidR="6F240457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, por cual también se considerarán </w:t>
                  </w:r>
                  <w:r w:rsidR="51979017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borradores gruesos</w:t>
                  </w:r>
                  <w:r w:rsidR="6F240457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de ideas.</w:t>
                  </w:r>
                  <w:r w:rsidR="138E8787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</w:t>
                  </w:r>
                </w:p>
              </w:tc>
            </w:tr>
            <w:tr w:rsidR="005A71C4" w:rsidRPr="005E5CA5" w14:paraId="49958CB5" w14:textId="77777777" w:rsidTr="006B281F">
              <w:trPr>
                <w:trHeight w:val="397"/>
              </w:trPr>
              <w:tc>
                <w:tcPr>
                  <w:tcW w:w="2852" w:type="dxa"/>
                  <w:shd w:val="clear" w:color="auto" w:fill="F2F2F2" w:themeFill="background1" w:themeFillShade="F2"/>
                </w:tcPr>
                <w:p w14:paraId="4A96456E" w14:textId="570CF926" w:rsidR="005A71C4" w:rsidRPr="005E5CA5" w:rsidRDefault="00D56DF8" w:rsidP="006C068E">
                  <w:pPr>
                    <w:spacing w:before="60" w:after="60"/>
                    <w:jc w:val="center"/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</w:pPr>
                  <w:r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02</w:t>
                  </w:r>
                  <w:r w:rsidR="00423657" w:rsidRPr="005E5CA5"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.0</w:t>
                  </w:r>
                  <w:r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8</w:t>
                  </w:r>
                  <w:r w:rsidR="00423657" w:rsidRPr="005E5CA5"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.2021</w:t>
                  </w:r>
                </w:p>
              </w:tc>
              <w:tc>
                <w:tcPr>
                  <w:tcW w:w="6405" w:type="dxa"/>
                  <w:shd w:val="clear" w:color="auto" w:fill="F2F2F2" w:themeFill="background1" w:themeFillShade="F2"/>
                </w:tcPr>
                <w:p w14:paraId="01F25AE4" w14:textId="4F37F9AA" w:rsidR="005A71C4" w:rsidRPr="005E5CA5" w:rsidRDefault="00423657" w:rsidP="006C068E">
                  <w:pPr>
                    <w:spacing w:before="60" w:after="60"/>
                    <w:jc w:val="both"/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</w:pPr>
                  <w:r w:rsidRPr="005E5CA5">
                    <w:rPr>
                      <w:rFonts w:cs="Times New Roman"/>
                      <w:b/>
                      <w:bCs/>
                      <w:sz w:val="20"/>
                      <w:szCs w:val="20"/>
                      <w:lang w:val="es-419"/>
                    </w:rPr>
                    <w:t>Plazo de entrega general</w:t>
                  </w:r>
                </w:p>
              </w:tc>
            </w:tr>
            <w:tr w:rsidR="005A71C4" w:rsidRPr="002B0C98" w14:paraId="1C436BB1" w14:textId="77777777" w:rsidTr="6BC95D42">
              <w:tc>
                <w:tcPr>
                  <w:tcW w:w="9257" w:type="dxa"/>
                  <w:gridSpan w:val="2"/>
                </w:tcPr>
                <w:p w14:paraId="0ACAAC5F" w14:textId="37A0FA3E" w:rsidR="005A71C4" w:rsidRPr="001838BF" w:rsidRDefault="6CA289D8" w:rsidP="005E5CA5">
                  <w:pPr>
                    <w:spacing w:before="120" w:after="120"/>
                    <w:jc w:val="both"/>
                    <w:rPr>
                      <w:rFonts w:cs="Times New Roman"/>
                      <w:sz w:val="18"/>
                      <w:szCs w:val="18"/>
                      <w:lang w:val="es-419"/>
                    </w:rPr>
                  </w:pP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Para entrar en el concurso y ser eligible para el apoyo de</w:t>
                  </w:r>
                  <w:r w:rsidR="00C24586">
                    <w:rPr>
                      <w:rFonts w:cs="Times New Roman"/>
                      <w:sz w:val="18"/>
                      <w:szCs w:val="18"/>
                      <w:lang w:val="es-419"/>
                    </w:rPr>
                    <w:t>l programa regional de la GIZ</w:t>
                  </w:r>
                  <w:r w:rsidR="00A8403C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y </w:t>
                  </w:r>
                  <w:r w:rsidR="009D30F8">
                    <w:rPr>
                      <w:rFonts w:cs="Times New Roman"/>
                      <w:sz w:val="18"/>
                      <w:szCs w:val="18"/>
                      <w:lang w:val="es-419"/>
                    </w:rPr>
                    <w:t>las organizaciones colaboradoras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, se requiere que </w:t>
                  </w:r>
                  <w:r w:rsidR="0C08CEC6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se 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somet</w:t>
                  </w:r>
                  <w:r w:rsidR="2F3E701B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a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el presente formulario de postulación con todos los campos </w:t>
                  </w:r>
                  <w:r w:rsidR="664F134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rell</w:t>
                  </w:r>
                  <w:r w:rsidR="4B0FE336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e</w:t>
                  </w:r>
                  <w:r w:rsidR="664F134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nados </w:t>
                  </w:r>
                  <w:r w:rsidR="55027FEB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con el </w:t>
                  </w:r>
                  <w:r w:rsidR="664F134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mayor grado de detalle posible hasta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el </w:t>
                  </w:r>
                  <w:r w:rsidR="35DE514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02.08</w:t>
                  </w:r>
                  <w:r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.</w:t>
                  </w:r>
                  <w:r w:rsidR="664F134F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 </w:t>
                  </w:r>
                  <w:r w:rsidR="002676F3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Las propuestas se evaluarán de </w:t>
                  </w:r>
                  <w:r w:rsidR="2E4E5686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acuerdo </w:t>
                  </w:r>
                  <w:r w:rsidR="002676F3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 xml:space="preserve">con el proceso descrito en </w:t>
                  </w:r>
                  <w:r w:rsidR="0C99EEF8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el reglamento del concurso</w:t>
                  </w:r>
                  <w:r w:rsidR="002676F3" w:rsidRPr="6BC95D42">
                    <w:rPr>
                      <w:rFonts w:cs="Times New Roman"/>
                      <w:sz w:val="18"/>
                      <w:szCs w:val="18"/>
                      <w:lang w:val="es-419"/>
                    </w:rPr>
                    <w:t>.</w:t>
                  </w:r>
                </w:p>
              </w:tc>
            </w:tr>
          </w:tbl>
          <w:p w14:paraId="1B04A3D8" w14:textId="77777777" w:rsidR="00BC1FAE" w:rsidRDefault="00BC1FAE" w:rsidP="00D564DE">
            <w:pPr>
              <w:rPr>
                <w:lang w:val="es-ES"/>
              </w:rPr>
            </w:pPr>
          </w:p>
          <w:p w14:paraId="6EEE1118" w14:textId="77777777" w:rsidR="00D564DE" w:rsidRDefault="00D564DE" w:rsidP="00D564DE">
            <w:pPr>
              <w:rPr>
                <w:lang w:val="es-ES"/>
              </w:rPr>
            </w:pPr>
          </w:p>
          <w:p w14:paraId="2F52DC33" w14:textId="3E12C745" w:rsidR="00D564DE" w:rsidRPr="00842762" w:rsidRDefault="00D564DE" w:rsidP="00D564DE">
            <w:pPr>
              <w:rPr>
                <w:lang w:val="es-ES"/>
              </w:rPr>
            </w:pPr>
          </w:p>
        </w:tc>
      </w:tr>
      <w:tr w:rsidR="00842762" w:rsidRPr="002B0C98" w14:paraId="456A7E5D" w14:textId="77777777" w:rsidTr="006F4B3C">
        <w:trPr>
          <w:gridAfter w:val="1"/>
          <w:wAfter w:w="10" w:type="dxa"/>
          <w:trHeight w:val="397"/>
          <w:jc w:val="center"/>
        </w:trPr>
        <w:tc>
          <w:tcPr>
            <w:tcW w:w="94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2D69B" w:themeFill="accent3" w:themeFillTint="99"/>
            <w:vAlign w:val="center"/>
          </w:tcPr>
          <w:p w14:paraId="28184061" w14:textId="6227A2D3" w:rsidR="00842762" w:rsidRPr="00842762" w:rsidRDefault="009719A4">
            <w:pPr>
              <w:rPr>
                <w:b/>
                <w:bCs/>
                <w:sz w:val="18"/>
                <w:szCs w:val="18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 xml:space="preserve">I. </w:t>
            </w:r>
            <w:r w:rsidR="00842762" w:rsidRPr="00A21411">
              <w:rPr>
                <w:b/>
                <w:bCs/>
                <w:sz w:val="20"/>
                <w:szCs w:val="20"/>
                <w:lang w:val="es-ES"/>
              </w:rPr>
              <w:t>Información general del solicitante</w:t>
            </w:r>
          </w:p>
        </w:tc>
      </w:tr>
      <w:tr w:rsidR="001A7FD5" w:rsidRPr="002B0C98" w14:paraId="0DD869A7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754B235A" w14:textId="1E1536D1" w:rsidR="00BC1FAE" w:rsidRPr="00A21411" w:rsidRDefault="0084276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Nombre</w:t>
            </w:r>
          </w:p>
        </w:tc>
        <w:sdt>
          <w:sdtPr>
            <w:rPr>
              <w:rStyle w:val="HeaderChar"/>
              <w:sz w:val="18"/>
              <w:szCs w:val="18"/>
            </w:rPr>
            <w:id w:val="-872765567"/>
            <w:placeholder>
              <w:docPart w:val="7B398613BC10442881BE475A4818C37D"/>
            </w:placeholder>
            <w:showingPlcHdr/>
          </w:sdtPr>
          <w:sdtEndPr>
            <w:rPr>
              <w:rStyle w:val="DefaultParagraphFont"/>
              <w:lang w:val="en-US"/>
            </w:rPr>
          </w:sdtEndPr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E982536" w14:textId="575573F8" w:rsidR="00BC1FAE" w:rsidRPr="001838BF" w:rsidRDefault="00F3448B">
                <w:pPr>
                  <w:rPr>
                    <w:sz w:val="18"/>
                    <w:szCs w:val="18"/>
                    <w:lang w:val="es-419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nombre de la empresa</w:t>
                </w:r>
                <w:r w:rsidR="00210FD0" w:rsidRPr="001838BF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o red</w:t>
                </w:r>
              </w:p>
            </w:tc>
          </w:sdtContent>
        </w:sdt>
      </w:tr>
      <w:tr w:rsidR="00BC1FAE" w:rsidRPr="00A61F01" w14:paraId="075FA35B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259E7C3" w14:textId="1896C40E" w:rsidR="00BC1FAE" w:rsidRPr="00A21411" w:rsidRDefault="00BC1FAE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País</w:t>
            </w:r>
          </w:p>
        </w:tc>
        <w:sdt>
          <w:sdtPr>
            <w:rPr>
              <w:sz w:val="18"/>
              <w:szCs w:val="18"/>
              <w:lang w:val="es-419"/>
            </w:rPr>
            <w:id w:val="-2138476339"/>
            <w:placeholder>
              <w:docPart w:val="0BE2849994F443E3A88CF266ABED5B35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E1CF13F" w14:textId="3D2F9EF3" w:rsidR="00BC1FAE" w:rsidRPr="001838BF" w:rsidRDefault="00AB6D90">
                <w:pPr>
                  <w:rPr>
                    <w:sz w:val="18"/>
                    <w:szCs w:val="18"/>
                    <w:lang w:val="es-419"/>
                  </w:rPr>
                </w:pPr>
                <w:r w:rsidRPr="001838BF"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>Insertar país</w:t>
                </w:r>
              </w:p>
            </w:tc>
          </w:sdtContent>
        </w:sdt>
      </w:tr>
      <w:tr w:rsidR="006058C1" w:rsidRPr="00AB6D90" w14:paraId="6084C4A6" w14:textId="77777777" w:rsidTr="006F4B3C">
        <w:trPr>
          <w:gridAfter w:val="1"/>
          <w:wAfter w:w="10" w:type="dxa"/>
          <w:trHeight w:val="567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E048782" w14:textId="77777777" w:rsidR="006058C1" w:rsidRPr="00A21411" w:rsidRDefault="006058C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Persona de contacto</w:t>
            </w:r>
          </w:p>
          <w:p w14:paraId="7B0A86A3" w14:textId="1F744062" w:rsidR="00842762" w:rsidRPr="00A21411" w:rsidRDefault="00842762">
            <w:pPr>
              <w:rPr>
                <w:i/>
                <w:i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(Nombre completo, cargo)</w:t>
            </w:r>
          </w:p>
        </w:tc>
        <w:sdt>
          <w:sdtPr>
            <w:rPr>
              <w:sz w:val="18"/>
              <w:szCs w:val="18"/>
              <w:lang w:val="en-US"/>
            </w:rPr>
            <w:id w:val="590978489"/>
            <w:placeholder>
              <w:docPart w:val="EE858A87A61D46FF9E5EB5B8BEE717D7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DDC1E56" w14:textId="39B0178F" w:rsidR="006058C1" w:rsidRPr="001838BF" w:rsidRDefault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persona de contacto</w:t>
                </w:r>
              </w:p>
            </w:tc>
            <w:bookmarkEnd w:id="0" w:displacedByCustomXml="next"/>
          </w:sdtContent>
        </w:sdt>
      </w:tr>
      <w:tr w:rsidR="00225E3C" w:rsidRPr="00AB6D90" w14:paraId="04082DDB" w14:textId="77777777" w:rsidTr="006F4B3C">
        <w:trPr>
          <w:gridAfter w:val="1"/>
          <w:wAfter w:w="10" w:type="dxa"/>
          <w:trHeight w:val="397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6078F45C" w14:textId="76EC0E8C" w:rsidR="00225E3C" w:rsidRPr="00A21411" w:rsidRDefault="00225E3C" w:rsidP="00842762">
            <w:pPr>
              <w:ind w:left="284"/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Teléfono(s) de contacto</w:t>
            </w:r>
          </w:p>
        </w:tc>
        <w:sdt>
          <w:sdtPr>
            <w:rPr>
              <w:sz w:val="18"/>
              <w:szCs w:val="18"/>
              <w:lang w:val="en-US"/>
            </w:rPr>
            <w:id w:val="1626042768"/>
            <w:placeholder>
              <w:docPart w:val="9F3637161C5F490086BEBF0D85CE74B8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B436862" w14:textId="037262CB" w:rsidR="00225E3C" w:rsidRPr="001838BF" w:rsidRDefault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número de teléfono</w:t>
                </w:r>
              </w:p>
            </w:tc>
          </w:sdtContent>
        </w:sdt>
      </w:tr>
      <w:tr w:rsidR="00225E3C" w:rsidRPr="00AB6D90" w14:paraId="37814A7E" w14:textId="77777777" w:rsidTr="006F4B3C">
        <w:trPr>
          <w:gridAfter w:val="1"/>
          <w:wAfter w:w="10" w:type="dxa"/>
          <w:trHeight w:val="397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8D3CB27" w14:textId="58F713E8" w:rsidR="00225E3C" w:rsidRPr="00A21411" w:rsidRDefault="00225E3C" w:rsidP="00842762">
            <w:pPr>
              <w:ind w:left="284"/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Correo electrónico</w:t>
            </w:r>
          </w:p>
        </w:tc>
        <w:sdt>
          <w:sdtPr>
            <w:rPr>
              <w:sz w:val="18"/>
              <w:szCs w:val="18"/>
              <w:lang w:val="en-US"/>
            </w:rPr>
            <w:id w:val="796959073"/>
            <w:placeholder>
              <w:docPart w:val="2F2BF30A6A5C47188EFE5AAA27520308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0257189" w14:textId="51F512CB" w:rsidR="00225E3C" w:rsidRPr="001838BF" w:rsidRDefault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correo electrónico</w:t>
                </w:r>
              </w:p>
            </w:tc>
          </w:sdtContent>
        </w:sdt>
      </w:tr>
      <w:tr w:rsidR="00225E3C" w:rsidRPr="00AB6D90" w14:paraId="2F436718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312F4FC" w14:textId="77777777" w:rsidR="00462429" w:rsidRPr="00A21411" w:rsidRDefault="00225E3C" w:rsidP="00F13997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 xml:space="preserve">Sector </w:t>
            </w:r>
            <w:r w:rsidR="00A949E1" w:rsidRPr="00A21411">
              <w:rPr>
                <w:b/>
                <w:bCs/>
                <w:sz w:val="20"/>
                <w:szCs w:val="20"/>
                <w:lang w:val="es-ES"/>
              </w:rPr>
              <w:t xml:space="preserve">o rubro </w:t>
            </w:r>
            <w:r w:rsidRPr="00A21411">
              <w:rPr>
                <w:b/>
                <w:bCs/>
                <w:sz w:val="20"/>
                <w:szCs w:val="20"/>
                <w:lang w:val="es-ES"/>
              </w:rPr>
              <w:t>de</w:t>
            </w:r>
            <w:r w:rsidR="506BF369" w:rsidRPr="00A21411">
              <w:rPr>
                <w:b/>
                <w:bCs/>
                <w:sz w:val="20"/>
                <w:szCs w:val="20"/>
                <w:lang w:val="es-ES"/>
              </w:rPr>
              <w:t>l solicitante</w:t>
            </w:r>
            <w:r w:rsidR="4B92613B" w:rsidRPr="00A2141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2FF90C27" w14:textId="57D3B78A" w:rsidR="00225E3C" w:rsidRPr="00A21411" w:rsidRDefault="00225E3C" w:rsidP="00F13997">
            <w:pPr>
              <w:rPr>
                <w:i/>
                <w:i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53589A" w:rsidRPr="00A21411">
              <w:rPr>
                <w:i/>
                <w:iCs/>
                <w:lang w:val="es-ES"/>
              </w:rPr>
              <w:t>p</w:t>
            </w:r>
            <w:r w:rsidR="68ED8DF2" w:rsidRPr="00A21411">
              <w:rPr>
                <w:i/>
                <w:iCs/>
                <w:lang w:val="es-ES"/>
              </w:rPr>
              <w:t>.</w:t>
            </w:r>
            <w:r w:rsidR="00081EEF" w:rsidRPr="00A21411">
              <w:rPr>
                <w:i/>
                <w:iCs/>
                <w:lang w:val="es-ES"/>
              </w:rPr>
              <w:t>ej.</w:t>
            </w:r>
            <w:r w:rsidR="68ED8DF2" w:rsidRPr="00A21411">
              <w:rPr>
                <w:i/>
                <w:iCs/>
                <w:lang w:val="es-ES"/>
              </w:rPr>
              <w:t xml:space="preserve"> </w:t>
            </w:r>
            <w:r w:rsidRPr="00A21411">
              <w:rPr>
                <w:i/>
                <w:iCs/>
                <w:lang w:val="es-ES"/>
              </w:rPr>
              <w:t>industria, turismo, ag</w:t>
            </w:r>
            <w:r w:rsidR="65CCF211" w:rsidRPr="00A21411">
              <w:rPr>
                <w:i/>
                <w:iCs/>
                <w:lang w:val="es-ES"/>
              </w:rPr>
              <w:t>ricultura</w:t>
            </w:r>
            <w:r w:rsidRPr="00A21411">
              <w:rPr>
                <w:i/>
                <w:iCs/>
                <w:lang w:val="es-ES"/>
              </w:rPr>
              <w:t>, etc</w:t>
            </w:r>
            <w:r w:rsidR="00AC2889" w:rsidRPr="00A21411">
              <w:rPr>
                <w:i/>
                <w:iCs/>
                <w:lang w:val="es-ES"/>
              </w:rPr>
              <w:t>.</w:t>
            </w:r>
            <w:r w:rsidRPr="00A21411">
              <w:rPr>
                <w:i/>
                <w:iCs/>
                <w:lang w:val="es-ES"/>
              </w:rPr>
              <w:t>)</w:t>
            </w:r>
          </w:p>
        </w:tc>
        <w:sdt>
          <w:sdtPr>
            <w:rPr>
              <w:sz w:val="18"/>
              <w:szCs w:val="18"/>
              <w:lang w:val="en-US"/>
            </w:rPr>
            <w:id w:val="276919432"/>
            <w:placeholder>
              <w:docPart w:val="991742C750CC46529A722DB1A7697D1E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053F0A4" w14:textId="4A66D4A2" w:rsidR="00225E3C" w:rsidRPr="001838BF" w:rsidRDefault="00AB6D90" w:rsidP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sector</w:t>
                </w:r>
              </w:p>
            </w:tc>
          </w:sdtContent>
        </w:sdt>
      </w:tr>
      <w:tr w:rsidR="00BC0AC2" w:rsidRPr="00AB6D90" w14:paraId="6999BE31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03F8A05B" w14:textId="4943025A" w:rsidR="00BC0AC2" w:rsidRPr="00A21411" w:rsidRDefault="00BC0AC2" w:rsidP="00BC0AC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Año de fundación</w:t>
            </w:r>
          </w:p>
        </w:tc>
        <w:sdt>
          <w:sdtPr>
            <w:rPr>
              <w:sz w:val="18"/>
              <w:szCs w:val="18"/>
              <w:lang w:val="en-US"/>
            </w:rPr>
            <w:id w:val="-32118497"/>
            <w:placeholder>
              <w:docPart w:val="8A909526BD8E40068D66CEB4CA406DA9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42C7BE4" w14:textId="0B8C3712" w:rsidR="00BC0AC2" w:rsidRPr="001838BF" w:rsidRDefault="00AB6D90" w:rsidP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año de fundación</w:t>
                </w:r>
              </w:p>
            </w:tc>
          </w:sdtContent>
        </w:sdt>
      </w:tr>
      <w:tr w:rsidR="009719A4" w:rsidRPr="00AB6D90" w14:paraId="25B6BD64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6E273324" w14:textId="253E45A4" w:rsidR="009719A4" w:rsidRPr="00A21411" w:rsidRDefault="00B828CB" w:rsidP="00BC0AC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Forma jurídica</w:t>
            </w:r>
          </w:p>
        </w:tc>
        <w:sdt>
          <w:sdtPr>
            <w:rPr>
              <w:sz w:val="18"/>
              <w:szCs w:val="18"/>
              <w:lang w:val="en-US"/>
            </w:rPr>
            <w:id w:val="1088432318"/>
            <w:placeholder>
              <w:docPart w:val="546BA7204A9A40BF90A9F92C15CF6DD2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0E1E90E" w14:textId="5B398BD6" w:rsidR="009719A4" w:rsidRPr="001838BF" w:rsidRDefault="00AB6D90" w:rsidP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Insertar </w:t>
                </w:r>
                <w:r w:rsidR="00B828CB"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forma jurídica</w:t>
                </w:r>
              </w:p>
            </w:tc>
          </w:sdtContent>
        </w:sdt>
      </w:tr>
      <w:tr w:rsidR="00BC0AC2" w:rsidRPr="00BA296B" w14:paraId="245629D8" w14:textId="77777777" w:rsidTr="006F4B3C">
        <w:trPr>
          <w:gridAfter w:val="1"/>
          <w:wAfter w:w="10" w:type="dxa"/>
          <w:trHeight w:val="458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261ACA7" w14:textId="0859F6A1" w:rsidR="00BC0AC2" w:rsidRPr="00A21411" w:rsidRDefault="00BC0AC2" w:rsidP="00BC0AC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Número del registro mercantil</w:t>
            </w:r>
          </w:p>
        </w:tc>
        <w:sdt>
          <w:sdtPr>
            <w:rPr>
              <w:sz w:val="18"/>
              <w:szCs w:val="18"/>
              <w:lang w:val="en-US"/>
            </w:rPr>
            <w:id w:val="1693566425"/>
            <w:placeholder>
              <w:docPart w:val="A56F2465083145CB90DBFC718A6BC8E6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82952B1" w14:textId="65AC96C4" w:rsidR="00BC0AC2" w:rsidRPr="001838BF" w:rsidRDefault="00AB6D90" w:rsidP="00AB6D90">
                <w:pPr>
                  <w:rPr>
                    <w:sz w:val="18"/>
                    <w:szCs w:val="18"/>
                    <w:lang w:val="pt-BR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pt-BR"/>
                  </w:rPr>
                  <w:t>Insertar número de registro mercantil</w:t>
                </w:r>
              </w:p>
            </w:tc>
          </w:sdtContent>
        </w:sdt>
      </w:tr>
      <w:tr w:rsidR="00BC0AC2" w:rsidRPr="00BC73EE" w14:paraId="6EF25CB4" w14:textId="77777777" w:rsidTr="006F4B3C">
        <w:trPr>
          <w:gridAfter w:val="1"/>
          <w:wAfter w:w="10" w:type="dxa"/>
          <w:trHeight w:val="210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E3F6B37" w14:textId="77777777" w:rsidR="00BC0AC2" w:rsidRPr="00A21411" w:rsidRDefault="00BC0AC2" w:rsidP="00BC0AC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Ventas anuales</w:t>
            </w:r>
          </w:p>
          <w:p w14:paraId="3B42ED7E" w14:textId="64090511" w:rsidR="00BC0AC2" w:rsidRPr="00A21411" w:rsidRDefault="00BC0AC2" w:rsidP="6BC95D42">
            <w:pPr>
              <w:rPr>
                <w:i/>
                <w:iCs/>
                <w:sz w:val="20"/>
                <w:szCs w:val="20"/>
                <w:lang w:val="es-ES"/>
              </w:rPr>
            </w:pPr>
            <w:r w:rsidRPr="6BC95D42">
              <w:rPr>
                <w:i/>
                <w:iCs/>
                <w:lang w:val="es-ES"/>
              </w:rPr>
              <w:t>(especifi</w:t>
            </w:r>
            <w:r w:rsidR="7A6E900F" w:rsidRPr="6BC95D42">
              <w:rPr>
                <w:i/>
                <w:iCs/>
                <w:lang w:val="es-ES"/>
              </w:rPr>
              <w:t>que</w:t>
            </w:r>
            <w:r w:rsidRPr="6BC95D42">
              <w:rPr>
                <w:i/>
                <w:iCs/>
                <w:lang w:val="es-ES"/>
              </w:rPr>
              <w:t xml:space="preserve"> año, en USD)</w:t>
            </w:r>
          </w:p>
        </w:tc>
        <w:sdt>
          <w:sdtPr>
            <w:rPr>
              <w:sz w:val="18"/>
              <w:szCs w:val="18"/>
              <w:lang w:val="en-US"/>
            </w:rPr>
            <w:id w:val="1072690103"/>
            <w:placeholder>
              <w:docPart w:val="A356CAB6BA764CA083733EDADCC208B1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19DD49E" w14:textId="39DA7572" w:rsidR="00BC0AC2" w:rsidRPr="001838BF" w:rsidRDefault="00AB6D90" w:rsidP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ventas anuales</w:t>
                </w:r>
              </w:p>
            </w:tc>
          </w:sdtContent>
        </w:sdt>
      </w:tr>
      <w:tr w:rsidR="00BC0AC2" w:rsidRPr="00AB6D90" w14:paraId="6E2D6DEC" w14:textId="77777777" w:rsidTr="006F4B3C">
        <w:trPr>
          <w:gridAfter w:val="1"/>
          <w:wAfter w:w="10" w:type="dxa"/>
          <w:trHeight w:val="454"/>
          <w:jc w:val="center"/>
        </w:trPr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BAAB2FF" w14:textId="36DECDD2" w:rsidR="00BC0AC2" w:rsidRPr="00A21411" w:rsidRDefault="00BC0AC2" w:rsidP="00BC0AC2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Número de empleados</w:t>
            </w:r>
          </w:p>
        </w:tc>
        <w:sdt>
          <w:sdtPr>
            <w:rPr>
              <w:sz w:val="18"/>
              <w:szCs w:val="18"/>
              <w:lang w:val="en-US"/>
            </w:rPr>
            <w:id w:val="295116779"/>
            <w:placeholder>
              <w:docPart w:val="BEE6E770B54049FFA8F905712F03F67B"/>
            </w:placeholder>
            <w:showingPlcHdr/>
          </w:sdtPr>
          <w:sdtEndPr/>
          <w:sdtContent>
            <w:tc>
              <w:tcPr>
                <w:tcW w:w="552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C539950" w14:textId="29EABF0F" w:rsidR="00BC0AC2" w:rsidRPr="001838BF" w:rsidRDefault="00AB6D90" w:rsidP="00AB6D90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número de empleados</w:t>
                </w:r>
              </w:p>
            </w:tc>
          </w:sdtContent>
        </w:sdt>
      </w:tr>
      <w:tr w:rsidR="00842762" w:rsidRPr="002B0C98" w14:paraId="350FC561" w14:textId="77777777" w:rsidTr="006F4B3C">
        <w:trPr>
          <w:trHeight w:val="397"/>
          <w:jc w:val="center"/>
        </w:trPr>
        <w:tc>
          <w:tcPr>
            <w:tcW w:w="95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3BC" w:themeFill="accent3" w:themeFillTint="66"/>
            <w:vAlign w:val="center"/>
          </w:tcPr>
          <w:p w14:paraId="489FC9DB" w14:textId="7AE6D59B" w:rsidR="00842762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lastRenderedPageBreak/>
              <w:t xml:space="preserve">II. </w:t>
            </w:r>
            <w:r w:rsidR="00842762" w:rsidRPr="00A21411">
              <w:rPr>
                <w:b/>
                <w:bCs/>
                <w:sz w:val="20"/>
                <w:szCs w:val="20"/>
                <w:lang w:val="es-ES"/>
              </w:rPr>
              <w:t>Información general sobre el proyecto propuesto</w:t>
            </w:r>
            <w:r w:rsidRPr="00A21411">
              <w:rPr>
                <w:rStyle w:val="FootnoteReference"/>
                <w:b/>
                <w:bCs/>
                <w:sz w:val="20"/>
                <w:szCs w:val="20"/>
                <w:lang w:val="es-ES"/>
              </w:rPr>
              <w:footnoteReference w:id="2"/>
            </w:r>
          </w:p>
        </w:tc>
      </w:tr>
      <w:tr w:rsidR="001A7FD5" w:rsidRPr="004E4C94" w14:paraId="03B4AADC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7D6E14E" w14:textId="55256FE1" w:rsidR="00EC77EC" w:rsidRPr="00A21411" w:rsidRDefault="00BC1FAE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Título del proyecto/propuesta</w:t>
            </w:r>
          </w:p>
        </w:tc>
        <w:sdt>
          <w:sdtPr>
            <w:rPr>
              <w:sz w:val="18"/>
              <w:szCs w:val="18"/>
              <w:lang w:val="en-US"/>
            </w:rPr>
            <w:id w:val="-1916699798"/>
            <w:placeholder>
              <w:docPart w:val="91EEEED4370D4D45B82FB8FB1390778F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198E508B" w14:textId="4AAEB51A" w:rsidR="00BC1FAE" w:rsidRPr="001838BF" w:rsidRDefault="00AB6D90" w:rsidP="00462429">
                <w:pPr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título</w:t>
                </w:r>
              </w:p>
            </w:tc>
          </w:sdtContent>
        </w:sdt>
      </w:tr>
      <w:tr w:rsidR="00467258" w:rsidRPr="004E4C94" w14:paraId="3C810190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76C9315D" w14:textId="73394A52" w:rsidR="00EC77EC" w:rsidRPr="00A21411" w:rsidRDefault="00467258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 xml:space="preserve">Eje de acción </w:t>
            </w:r>
          </w:p>
          <w:p w14:paraId="5858B037" w14:textId="19A893C2" w:rsidR="00467258" w:rsidRPr="00A21411" w:rsidRDefault="00467258" w:rsidP="00462429">
            <w:pPr>
              <w:rPr>
                <w:i/>
                <w:iCs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107DB9" w:rsidRPr="00A21411">
              <w:rPr>
                <w:i/>
                <w:iCs/>
                <w:lang w:val="es-ES"/>
              </w:rPr>
              <w:t>con enfoque en recuperación verde, p.ej. e</w:t>
            </w:r>
            <w:r w:rsidRPr="00A21411">
              <w:rPr>
                <w:i/>
                <w:iCs/>
                <w:lang w:val="es-ES"/>
              </w:rPr>
              <w:t>conomía circular, bioeconomía, agricultura sostenible)</w:t>
            </w:r>
          </w:p>
        </w:tc>
        <w:sdt>
          <w:sdtPr>
            <w:rPr>
              <w:sz w:val="18"/>
              <w:szCs w:val="18"/>
              <w:lang w:val="en-US"/>
            </w:rPr>
            <w:id w:val="774600065"/>
            <w:placeholder>
              <w:docPart w:val="FD3F05B550BA4C649A2310270331BAD3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D6D130F" w14:textId="067649F5" w:rsidR="00467258" w:rsidRPr="001838BF" w:rsidRDefault="00AB6D90" w:rsidP="00462429">
                <w:pPr>
                  <w:rPr>
                    <w:sz w:val="18"/>
                    <w:szCs w:val="18"/>
                    <w:highlight w:val="yellow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eje de acción</w:t>
                </w:r>
              </w:p>
            </w:tc>
          </w:sdtContent>
        </w:sdt>
      </w:tr>
      <w:tr w:rsidR="003A7CBF" w:rsidRPr="00823F72" w14:paraId="36C6A358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EDF1AC7" w14:textId="77777777" w:rsidR="003A7CBF" w:rsidRPr="00A21411" w:rsidRDefault="00823F72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Ámbito de aplicación del proyecto</w:t>
            </w:r>
          </w:p>
          <w:p w14:paraId="64C4FB2F" w14:textId="747D02BD" w:rsidR="00823F72" w:rsidRPr="00A21411" w:rsidRDefault="00823F72" w:rsidP="00462429">
            <w:pPr>
              <w:rPr>
                <w:i/>
                <w:i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08633D" w:rsidRPr="00A21411">
              <w:rPr>
                <w:i/>
                <w:iCs/>
                <w:lang w:val="es-ES"/>
              </w:rPr>
              <w:t>esp</w:t>
            </w:r>
            <w:r w:rsidR="00BA296B">
              <w:rPr>
                <w:i/>
                <w:iCs/>
                <w:lang w:val="es-ES"/>
              </w:rPr>
              <w:t xml:space="preserve">ecifique </w:t>
            </w:r>
            <w:r w:rsidR="0008633D" w:rsidRPr="00A21411">
              <w:rPr>
                <w:i/>
                <w:iCs/>
                <w:lang w:val="es-ES"/>
              </w:rPr>
              <w:t>p</w:t>
            </w:r>
            <w:r w:rsidRPr="00A21411">
              <w:rPr>
                <w:i/>
                <w:iCs/>
                <w:lang w:val="es-ES"/>
              </w:rPr>
              <w:t xml:space="preserve">aís(es), </w:t>
            </w:r>
            <w:r w:rsidR="00471BD5" w:rsidRPr="00A21411">
              <w:rPr>
                <w:i/>
                <w:iCs/>
                <w:lang w:val="es-ES"/>
              </w:rPr>
              <w:t>estado, región</w:t>
            </w:r>
            <w:r w:rsidR="0008633D" w:rsidRPr="00A21411">
              <w:rPr>
                <w:i/>
                <w:iCs/>
                <w:lang w:val="es-ES"/>
              </w:rPr>
              <w:t>, etc.</w:t>
            </w:r>
            <w:r w:rsidR="00471BD5" w:rsidRPr="00A21411">
              <w:rPr>
                <w:i/>
                <w:iCs/>
                <w:lang w:val="es-ES"/>
              </w:rPr>
              <w:t>)</w:t>
            </w:r>
          </w:p>
        </w:tc>
        <w:sdt>
          <w:sdtPr>
            <w:rPr>
              <w:sz w:val="18"/>
              <w:szCs w:val="18"/>
              <w:lang w:val="en-US"/>
            </w:rPr>
            <w:id w:val="657186031"/>
            <w:placeholder>
              <w:docPart w:val="6857C72AC25D4C82BAF60B10ED100759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73E51795" w14:textId="7C13C719" w:rsidR="003A7CBF" w:rsidRPr="001838BF" w:rsidRDefault="00EB0316" w:rsidP="00462429">
                <w:pPr>
                  <w:rPr>
                    <w:sz w:val="18"/>
                    <w:szCs w:val="18"/>
                    <w:lang w:val="es-419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ámbito de aplicación</w:t>
                </w:r>
              </w:p>
            </w:tc>
          </w:sdtContent>
        </w:sdt>
      </w:tr>
      <w:tr w:rsidR="005A2F67" w:rsidRPr="002B0C98" w14:paraId="180765A2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C81DC4D" w14:textId="06D2D174" w:rsidR="005A2F67" w:rsidRPr="00A21411" w:rsidRDefault="00106F93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Objetivo principal</w:t>
            </w:r>
          </w:p>
        </w:tc>
        <w:sdt>
          <w:sdtPr>
            <w:rPr>
              <w:color w:val="808080" w:themeColor="background1" w:themeShade="80"/>
              <w:sz w:val="18"/>
              <w:szCs w:val="18"/>
              <w:lang w:val="en-US"/>
            </w:rPr>
            <w:id w:val="2032985521"/>
            <w:placeholder>
              <w:docPart w:val="9E6C52D973464CE6ADAA15E12B6CD210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CED55F4" w14:textId="1C1349D3" w:rsidR="005A2F67" w:rsidRPr="001838BF" w:rsidRDefault="005463CA" w:rsidP="00462429">
                <w:pPr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</w:pPr>
                <w:r w:rsidRPr="001838BF"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 xml:space="preserve">Resumir </w:t>
                </w:r>
                <w:r w:rsidR="00156898" w:rsidRPr="001838BF"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>objetivo principal en una frase</w:t>
                </w:r>
              </w:p>
            </w:tc>
          </w:sdtContent>
        </w:sdt>
      </w:tr>
      <w:tr w:rsidR="530A6960" w:rsidRPr="002B0C98" w14:paraId="30384AE9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C96A939" w14:textId="77777777" w:rsidR="009719A4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Duración del proyecto</w:t>
            </w:r>
            <w:r w:rsidR="61A47F27" w:rsidRPr="00A2141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641E751A" w14:textId="6E41F90E" w:rsidR="61A47F27" w:rsidRPr="00A21411" w:rsidRDefault="61A47F27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(máx. 12 meses)</w:t>
            </w:r>
          </w:p>
        </w:tc>
        <w:sdt>
          <w:sdtPr>
            <w:rPr>
              <w:color w:val="808080" w:themeColor="background1" w:themeShade="80"/>
              <w:sz w:val="18"/>
              <w:szCs w:val="18"/>
              <w:lang w:val="en-US"/>
            </w:rPr>
            <w:id w:val="158356534"/>
            <w:placeholder>
              <w:docPart w:val="4A9660956C074456802C4282A21DA355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7C7DBAD5" w14:textId="79EBAB7D" w:rsidR="530A6960" w:rsidRPr="001838BF" w:rsidRDefault="005C750A" w:rsidP="00462429">
                <w:pPr>
                  <w:rPr>
                    <w:sz w:val="18"/>
                    <w:szCs w:val="18"/>
                    <w:highlight w:val="yellow"/>
                    <w:lang w:val="es-ES"/>
                  </w:rPr>
                </w:pPr>
                <w:r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 xml:space="preserve">Insertar </w:t>
                </w:r>
                <w:r w:rsidR="00B905B7"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 xml:space="preserve">estimación </w:t>
                </w:r>
                <w:r w:rsidR="00717E86">
                  <w:rPr>
                    <w:color w:val="808080" w:themeColor="background1" w:themeShade="80"/>
                    <w:sz w:val="18"/>
                    <w:szCs w:val="18"/>
                    <w:lang w:val="es-419"/>
                  </w:rPr>
                  <w:t>del total de meses</w:t>
                </w:r>
              </w:p>
            </w:tc>
          </w:sdtContent>
        </w:sdt>
      </w:tr>
      <w:tr w:rsidR="009719A4" w:rsidRPr="002B0C98" w14:paraId="4A65512E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D94D0AA" w14:textId="77777777" w:rsidR="009719A4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Presupuesto total</w:t>
            </w:r>
          </w:p>
          <w:p w14:paraId="5E08EADC" w14:textId="7CEBE425" w:rsidR="009719A4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735CD6">
              <w:rPr>
                <w:i/>
                <w:iCs/>
                <w:lang w:val="es-ES"/>
              </w:rPr>
              <w:t xml:space="preserve">¿Cuál es el monto </w:t>
            </w:r>
            <w:r w:rsidR="0010219F">
              <w:rPr>
                <w:i/>
                <w:iCs/>
                <w:lang w:val="es-ES"/>
              </w:rPr>
              <w:t>aprox. para poder realizar el proyecto</w:t>
            </w:r>
            <w:r w:rsidR="00735CD6">
              <w:rPr>
                <w:i/>
                <w:iCs/>
                <w:lang w:val="es-ES"/>
              </w:rPr>
              <w:t>?</w:t>
            </w:r>
            <w:r w:rsidR="00034473">
              <w:rPr>
                <w:i/>
                <w:iCs/>
                <w:lang w:val="es-ES"/>
              </w:rPr>
              <w:t>;</w:t>
            </w:r>
            <w:r w:rsidR="0010219F">
              <w:rPr>
                <w:i/>
                <w:iCs/>
                <w:lang w:val="es-ES"/>
              </w:rPr>
              <w:t xml:space="preserve"> en </w:t>
            </w:r>
            <w:r w:rsidRPr="00A21411">
              <w:rPr>
                <w:i/>
                <w:iCs/>
                <w:lang w:val="es-ES"/>
              </w:rPr>
              <w:t>USD)</w:t>
            </w:r>
          </w:p>
        </w:tc>
        <w:sdt>
          <w:sdtPr>
            <w:rPr>
              <w:sz w:val="18"/>
              <w:szCs w:val="18"/>
              <w:lang w:val="en-US"/>
            </w:rPr>
            <w:id w:val="456689283"/>
            <w:placeholder>
              <w:docPart w:val="0DC329CB8B29401C8D5DEA48FC14FF2C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1726E67F" w14:textId="1815FE0F" w:rsidR="009719A4" w:rsidRPr="001838BF" w:rsidRDefault="00063EC2" w:rsidP="00462429">
                <w:pPr>
                  <w:rPr>
                    <w:sz w:val="18"/>
                    <w:szCs w:val="18"/>
                    <w:highlight w:val="yellow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Insertar estimación del presupuesto total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</w:t>
                </w:r>
                <w:r w:rsidRPr="00FD1C19">
                  <w:rPr>
                    <w:rStyle w:val="PlaceholderText"/>
                    <w:sz w:val="18"/>
                    <w:szCs w:val="18"/>
                    <w:lang w:val="es-419"/>
                  </w:rPr>
                  <w:t>para poder llevar a cabo el proyecto</w:t>
                </w:r>
              </w:p>
            </w:tc>
          </w:sdtContent>
        </w:sdt>
      </w:tr>
      <w:tr w:rsidR="00C407E7" w:rsidRPr="002B0C98" w14:paraId="6A82BC3D" w14:textId="77777777" w:rsidTr="006F4B3C">
        <w:trPr>
          <w:trHeight w:val="397"/>
          <w:jc w:val="center"/>
        </w:trPr>
        <w:tc>
          <w:tcPr>
            <w:tcW w:w="950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65913426" w14:textId="71E57BF8" w:rsidR="00C407E7" w:rsidRPr="0003753D" w:rsidRDefault="000B20DC" w:rsidP="00462429">
            <w:pPr>
              <w:rPr>
                <w:b/>
                <w:bCs/>
                <w:sz w:val="18"/>
                <w:szCs w:val="18"/>
                <w:lang w:val="es-419"/>
              </w:rPr>
            </w:pPr>
            <w:r w:rsidRPr="0003753D">
              <w:rPr>
                <w:b/>
                <w:bCs/>
                <w:sz w:val="18"/>
                <w:szCs w:val="18"/>
                <w:lang w:val="es-419"/>
              </w:rPr>
              <w:t>Plan provisional de cost</w:t>
            </w:r>
            <w:r w:rsidR="00E14B25" w:rsidRPr="0003753D">
              <w:rPr>
                <w:b/>
                <w:bCs/>
                <w:sz w:val="18"/>
                <w:szCs w:val="18"/>
                <w:lang w:val="es-419"/>
              </w:rPr>
              <w:t>e</w:t>
            </w:r>
            <w:r w:rsidRPr="0003753D">
              <w:rPr>
                <w:b/>
                <w:bCs/>
                <w:sz w:val="18"/>
                <w:szCs w:val="18"/>
                <w:lang w:val="es-419"/>
              </w:rPr>
              <w:t>s</w:t>
            </w:r>
          </w:p>
          <w:p w14:paraId="16F25A66" w14:textId="55EF8122" w:rsidR="000B20DC" w:rsidRPr="000B20DC" w:rsidRDefault="0003753D" w:rsidP="00462429">
            <w:pPr>
              <w:rPr>
                <w:sz w:val="18"/>
                <w:szCs w:val="18"/>
                <w:lang w:val="es-419"/>
              </w:rPr>
            </w:pPr>
            <w:r>
              <w:rPr>
                <w:i/>
                <w:iCs/>
                <w:lang w:val="es-ES"/>
              </w:rPr>
              <w:t>(</w:t>
            </w:r>
            <w:r w:rsidR="00E14B25" w:rsidRPr="00E14B25">
              <w:rPr>
                <w:i/>
                <w:iCs/>
                <w:lang w:val="es-ES"/>
              </w:rPr>
              <w:t>Si</w:t>
            </w:r>
            <w:r w:rsidR="009F389C">
              <w:rPr>
                <w:i/>
                <w:iCs/>
                <w:lang w:val="es-ES"/>
              </w:rPr>
              <w:t xml:space="preserve"> es </w:t>
            </w:r>
            <w:r w:rsidR="00E14B25" w:rsidRPr="00E14B25">
              <w:rPr>
                <w:i/>
                <w:iCs/>
                <w:lang w:val="es-ES"/>
              </w:rPr>
              <w:t>posible, facilite un desglose aproximado de los costes según el estado actual de la planificación</w:t>
            </w:r>
            <w:r w:rsidR="00E31166">
              <w:rPr>
                <w:i/>
                <w:iCs/>
                <w:lang w:val="es-ES"/>
              </w:rPr>
              <w:t>; en USD</w:t>
            </w:r>
            <w:r w:rsidR="000B20DC" w:rsidRPr="00A21411">
              <w:rPr>
                <w:i/>
                <w:iCs/>
                <w:lang w:val="es-ES"/>
              </w:rPr>
              <w:t>)</w:t>
            </w:r>
          </w:p>
        </w:tc>
      </w:tr>
      <w:tr w:rsidR="007C15D0" w:rsidRPr="002B0C98" w14:paraId="13ED0C8F" w14:textId="77777777" w:rsidTr="006F4B3C">
        <w:trPr>
          <w:trHeight w:val="283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6BA6AA2" w14:textId="48D71CF6" w:rsidR="007C15D0" w:rsidRPr="009923EF" w:rsidRDefault="001F7B03" w:rsidP="009923EF">
            <w:pPr>
              <w:ind w:left="170"/>
              <w:rPr>
                <w:sz w:val="18"/>
                <w:szCs w:val="18"/>
                <w:lang w:val="es-ES"/>
              </w:rPr>
            </w:pPr>
            <w:r w:rsidRPr="009923EF">
              <w:rPr>
                <w:sz w:val="18"/>
                <w:szCs w:val="18"/>
                <w:lang w:val="es-ES"/>
              </w:rPr>
              <w:t>Personal</w:t>
            </w:r>
          </w:p>
        </w:tc>
        <w:sdt>
          <w:sdtPr>
            <w:rPr>
              <w:sz w:val="18"/>
              <w:szCs w:val="18"/>
              <w:lang w:val="en-US"/>
            </w:rPr>
            <w:id w:val="1787315426"/>
            <w:placeholder>
              <w:docPart w:val="C723B47DAC864C4F9328E5253BC2E8A9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89980BF" w14:textId="3C4338BC" w:rsidR="007C15D0" w:rsidRPr="000B20DC" w:rsidRDefault="00F74ABB" w:rsidP="00462429">
                <w:pPr>
                  <w:rPr>
                    <w:sz w:val="18"/>
                    <w:szCs w:val="18"/>
                    <w:lang w:val="es-419"/>
                  </w:rPr>
                </w:pPr>
                <w:r w:rsidRPr="009D2C16">
                  <w:rPr>
                    <w:color w:val="A6A6A6" w:themeColor="background1" w:themeShade="A6"/>
                    <w:sz w:val="18"/>
                    <w:szCs w:val="18"/>
                    <w:lang w:val="es-419"/>
                  </w:rPr>
                  <w:t>Costes de personal en USD</w:t>
                </w:r>
              </w:p>
            </w:tc>
          </w:sdtContent>
        </w:sdt>
      </w:tr>
      <w:tr w:rsidR="007C15D0" w:rsidRPr="002B0C98" w14:paraId="6D40B58F" w14:textId="77777777" w:rsidTr="006F4B3C">
        <w:trPr>
          <w:trHeight w:val="283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23A3E0C" w14:textId="0B09A6EF" w:rsidR="007C15D0" w:rsidRPr="009923EF" w:rsidRDefault="00796C0B" w:rsidP="009923EF">
            <w:pPr>
              <w:ind w:left="170"/>
              <w:rPr>
                <w:sz w:val="18"/>
                <w:szCs w:val="18"/>
                <w:lang w:val="es-ES"/>
              </w:rPr>
            </w:pPr>
            <w:r w:rsidRPr="009923EF">
              <w:rPr>
                <w:sz w:val="18"/>
                <w:szCs w:val="18"/>
                <w:lang w:val="es-ES"/>
              </w:rPr>
              <w:t>Viajes</w:t>
            </w:r>
          </w:p>
        </w:tc>
        <w:sdt>
          <w:sdtPr>
            <w:rPr>
              <w:sz w:val="18"/>
              <w:szCs w:val="18"/>
              <w:lang w:val="en-US"/>
            </w:rPr>
            <w:id w:val="1328945832"/>
            <w:placeholder>
              <w:docPart w:val="4BEC8C9DCE284825BAD358D1EFFCD436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1F6B2A41" w14:textId="37506175" w:rsidR="007C15D0" w:rsidRPr="000B20DC" w:rsidRDefault="00F74ABB" w:rsidP="00462429">
                <w:pPr>
                  <w:rPr>
                    <w:sz w:val="18"/>
                    <w:szCs w:val="18"/>
                    <w:lang w:val="es-419"/>
                  </w:rPr>
                </w:pPr>
                <w:r w:rsidRPr="009D2C16">
                  <w:rPr>
                    <w:color w:val="A6A6A6" w:themeColor="background1" w:themeShade="A6"/>
                    <w:sz w:val="18"/>
                    <w:szCs w:val="18"/>
                    <w:lang w:val="es-419"/>
                  </w:rPr>
                  <w:t xml:space="preserve">Costes </w:t>
                </w:r>
                <w:r w:rsidR="001816CF" w:rsidRPr="009D2C16">
                  <w:rPr>
                    <w:color w:val="A6A6A6" w:themeColor="background1" w:themeShade="A6"/>
                    <w:sz w:val="18"/>
                    <w:szCs w:val="18"/>
                    <w:lang w:val="es-419"/>
                  </w:rPr>
                  <w:t>de viajes en USD</w:t>
                </w:r>
              </w:p>
            </w:tc>
          </w:sdtContent>
        </w:sdt>
      </w:tr>
      <w:tr w:rsidR="007C15D0" w:rsidRPr="002B0C98" w14:paraId="6EE39569" w14:textId="77777777" w:rsidTr="006F4B3C">
        <w:trPr>
          <w:trHeight w:val="283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128E99D" w14:textId="1033DDBE" w:rsidR="007C15D0" w:rsidRPr="009923EF" w:rsidRDefault="006C079D" w:rsidP="009923EF">
            <w:pPr>
              <w:ind w:left="170"/>
              <w:rPr>
                <w:sz w:val="18"/>
                <w:szCs w:val="18"/>
                <w:lang w:val="es-ES"/>
              </w:rPr>
            </w:pPr>
            <w:r w:rsidRPr="009923EF">
              <w:rPr>
                <w:sz w:val="18"/>
                <w:szCs w:val="18"/>
                <w:lang w:val="es-ES"/>
              </w:rPr>
              <w:t>Materiales</w:t>
            </w:r>
            <w:r w:rsidR="00C4708A" w:rsidRPr="009923EF">
              <w:rPr>
                <w:sz w:val="18"/>
                <w:szCs w:val="18"/>
                <w:lang w:val="es-ES"/>
              </w:rPr>
              <w:t xml:space="preserve"> </w:t>
            </w:r>
          </w:p>
        </w:tc>
        <w:sdt>
          <w:sdtPr>
            <w:rPr>
              <w:sz w:val="18"/>
              <w:szCs w:val="18"/>
              <w:lang w:val="en-US"/>
            </w:rPr>
            <w:id w:val="-2116124279"/>
            <w:placeholder>
              <w:docPart w:val="F46B74C598BD486D92EF9F72CAB77355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3996F28B" w14:textId="67AB94BA" w:rsidR="007C15D0" w:rsidRPr="000B20DC" w:rsidRDefault="001816CF" w:rsidP="00462429">
                <w:pPr>
                  <w:rPr>
                    <w:sz w:val="18"/>
                    <w:szCs w:val="18"/>
                    <w:lang w:val="es-419"/>
                  </w:rPr>
                </w:pPr>
                <w:r w:rsidRPr="009D2C16">
                  <w:rPr>
                    <w:color w:val="A6A6A6" w:themeColor="background1" w:themeShade="A6"/>
                    <w:sz w:val="18"/>
                    <w:szCs w:val="18"/>
                    <w:lang w:val="es-419"/>
                  </w:rPr>
                  <w:t>Costes de materiales en USD</w:t>
                </w:r>
              </w:p>
            </w:tc>
          </w:sdtContent>
        </w:sdt>
      </w:tr>
      <w:tr w:rsidR="009923EF" w:rsidRPr="00E31166" w14:paraId="1B225A84" w14:textId="77777777" w:rsidTr="006F4B3C">
        <w:trPr>
          <w:trHeight w:val="283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1C94ABC" w14:textId="196E1CC2" w:rsidR="009923EF" w:rsidRPr="009923EF" w:rsidRDefault="009923EF" w:rsidP="009923EF">
            <w:pPr>
              <w:ind w:left="170"/>
              <w:rPr>
                <w:sz w:val="18"/>
                <w:szCs w:val="18"/>
                <w:lang w:val="es-ES"/>
              </w:rPr>
            </w:pPr>
            <w:r w:rsidRPr="009923EF">
              <w:rPr>
                <w:sz w:val="18"/>
                <w:szCs w:val="18"/>
                <w:lang w:val="es-ES"/>
              </w:rPr>
              <w:t>Otros costes</w:t>
            </w:r>
          </w:p>
        </w:tc>
        <w:sdt>
          <w:sdtPr>
            <w:rPr>
              <w:sz w:val="18"/>
              <w:szCs w:val="18"/>
              <w:lang w:val="en-US"/>
            </w:rPr>
            <w:id w:val="-1256982619"/>
            <w:placeholder>
              <w:docPart w:val="62829BFD32784FE88D57640EAA71D76E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3244F972" w14:textId="100DD40B" w:rsidR="009923EF" w:rsidRPr="000B20DC" w:rsidRDefault="001816CF" w:rsidP="00462429">
                <w:pPr>
                  <w:rPr>
                    <w:sz w:val="18"/>
                    <w:szCs w:val="18"/>
                    <w:lang w:val="es-419"/>
                  </w:rPr>
                </w:pPr>
                <w:r w:rsidRPr="009D2C16">
                  <w:rPr>
                    <w:color w:val="A6A6A6" w:themeColor="background1" w:themeShade="A6"/>
                    <w:sz w:val="18"/>
                    <w:szCs w:val="18"/>
                    <w:lang w:val="en-US"/>
                  </w:rPr>
                  <w:t>Otros costes en USD</w:t>
                </w:r>
              </w:p>
            </w:tc>
          </w:sdtContent>
        </w:sdt>
      </w:tr>
      <w:tr w:rsidR="009719A4" w:rsidRPr="004E4C94" w14:paraId="0990F7B4" w14:textId="77777777" w:rsidTr="006F4B3C">
        <w:trPr>
          <w:trHeight w:val="56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1247740" w14:textId="77777777" w:rsidR="009719A4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b/>
                <w:bCs/>
                <w:sz w:val="20"/>
                <w:szCs w:val="20"/>
                <w:lang w:val="es-ES"/>
              </w:rPr>
              <w:t>Contribución propia</w:t>
            </w:r>
          </w:p>
          <w:p w14:paraId="54851C34" w14:textId="2B767A26" w:rsidR="009719A4" w:rsidRPr="00A21411" w:rsidRDefault="009719A4" w:rsidP="0046242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034473">
              <w:rPr>
                <w:i/>
                <w:iCs/>
                <w:lang w:val="es-ES"/>
              </w:rPr>
              <w:t xml:space="preserve">¿Cuál es la contribución de la empresa?; </w:t>
            </w:r>
            <w:r w:rsidR="00DE2C7A">
              <w:rPr>
                <w:i/>
                <w:iCs/>
                <w:lang w:val="es-ES"/>
              </w:rPr>
              <w:t>en</w:t>
            </w:r>
            <w:r w:rsidR="00B34498" w:rsidRPr="00A21411">
              <w:rPr>
                <w:i/>
                <w:iCs/>
                <w:lang w:val="es-ES"/>
              </w:rPr>
              <w:t xml:space="preserve"> </w:t>
            </w:r>
            <w:r w:rsidRPr="00A21411">
              <w:rPr>
                <w:i/>
                <w:iCs/>
                <w:lang w:val="es-ES"/>
              </w:rPr>
              <w:t>USD</w:t>
            </w:r>
            <w:r w:rsidR="002E7541">
              <w:rPr>
                <w:i/>
                <w:iCs/>
                <w:lang w:val="es-ES"/>
              </w:rPr>
              <w:t xml:space="preserve"> y/o % del presupuesto total</w:t>
            </w:r>
            <w:r w:rsidR="003E1668">
              <w:rPr>
                <w:i/>
                <w:iCs/>
                <w:lang w:val="es-ES"/>
              </w:rPr>
              <w:t>.</w:t>
            </w:r>
            <w:r w:rsidR="001E216C">
              <w:rPr>
                <w:i/>
                <w:iCs/>
                <w:lang w:val="es-ES"/>
              </w:rPr>
              <w:t xml:space="preserve"> Especifique</w:t>
            </w:r>
            <w:r w:rsidR="003E1668">
              <w:rPr>
                <w:i/>
                <w:iCs/>
                <w:lang w:val="es-ES"/>
              </w:rPr>
              <w:t xml:space="preserve"> tipo(s) de contribución</w:t>
            </w:r>
            <w:r w:rsidRPr="00A21411">
              <w:rPr>
                <w:i/>
                <w:iCs/>
                <w:lang w:val="es-ES"/>
              </w:rPr>
              <w:t>)</w:t>
            </w:r>
          </w:p>
        </w:tc>
        <w:sdt>
          <w:sdtPr>
            <w:rPr>
              <w:sz w:val="18"/>
              <w:szCs w:val="18"/>
              <w:lang w:val="en-US"/>
            </w:rPr>
            <w:id w:val="-1223439645"/>
            <w:placeholder>
              <w:docPart w:val="FED112058FDB484C8DD6467A54C6563E"/>
            </w:placeholder>
            <w:showingPlcHdr/>
          </w:sdtPr>
          <w:sdtEndPr/>
          <w:sdtContent>
            <w:tc>
              <w:tcPr>
                <w:tcW w:w="5538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1197D9F3" w14:textId="6900788D" w:rsidR="009719A4" w:rsidRPr="001838BF" w:rsidRDefault="009D2C16" w:rsidP="00462429">
                <w:pPr>
                  <w:rPr>
                    <w:sz w:val="18"/>
                    <w:szCs w:val="18"/>
                    <w:highlight w:val="yellow"/>
                    <w:lang w:val="es-ES"/>
                  </w:rPr>
                </w:pPr>
                <w:r w:rsidRPr="009D2C16">
                  <w:rPr>
                    <w:color w:val="A6A6A6" w:themeColor="background1" w:themeShade="A6"/>
                    <w:sz w:val="18"/>
                    <w:szCs w:val="18"/>
                    <w:lang w:val="en-US"/>
                  </w:rPr>
                  <w:t>Insertar contribución propria</w:t>
                </w:r>
              </w:p>
            </w:tc>
          </w:sdtContent>
        </w:sdt>
      </w:tr>
    </w:tbl>
    <w:p w14:paraId="561AB8C7" w14:textId="77777777" w:rsidR="006F4B3C" w:rsidRDefault="006F4B3C"/>
    <w:tbl>
      <w:tblPr>
        <w:tblW w:w="9639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6095"/>
        <w:gridCol w:w="24"/>
        <w:gridCol w:w="1516"/>
        <w:gridCol w:w="1867"/>
        <w:gridCol w:w="137"/>
      </w:tblGrid>
      <w:tr w:rsidR="0020018B" w:rsidRPr="00A61F01" w14:paraId="2CC8AE90" w14:textId="77777777" w:rsidTr="004E0DE6">
        <w:trPr>
          <w:gridAfter w:val="1"/>
          <w:wAfter w:w="137" w:type="dxa"/>
          <w:trHeight w:val="360"/>
          <w:jc w:val="center"/>
        </w:trPr>
        <w:tc>
          <w:tcPr>
            <w:tcW w:w="611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3BC" w:themeFill="accent3" w:themeFillTint="66"/>
            <w:vAlign w:val="center"/>
          </w:tcPr>
          <w:p w14:paraId="450B5C8A" w14:textId="3CB5FDB5" w:rsidR="0020018B" w:rsidRPr="00A21411" w:rsidRDefault="00A21411" w:rsidP="00BC1FAE">
            <w:pPr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 xml:space="preserve">III. </w:t>
            </w:r>
            <w:r w:rsidR="0020018B" w:rsidRPr="00A21411">
              <w:rPr>
                <w:b/>
                <w:bCs/>
                <w:sz w:val="20"/>
                <w:szCs w:val="20"/>
                <w:lang w:val="es-ES"/>
              </w:rPr>
              <w:t>Impacto esperado de la propuesta</w:t>
            </w:r>
          </w:p>
        </w:tc>
        <w:tc>
          <w:tcPr>
            <w:tcW w:w="15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3397034D" w14:textId="77777777" w:rsidR="0020018B" w:rsidRPr="00A21411" w:rsidRDefault="0020018B" w:rsidP="006058C1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r w:rsidRPr="00A21411">
              <w:rPr>
                <w:b/>
                <w:bCs/>
                <w:sz w:val="18"/>
                <w:szCs w:val="18"/>
                <w:lang w:val="es-ES"/>
              </w:rPr>
              <w:t>Sí / No</w:t>
            </w:r>
          </w:p>
        </w:tc>
        <w:tc>
          <w:tcPr>
            <w:tcW w:w="1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5FE9F0D3" w14:textId="1C674FEE" w:rsidR="0020018B" w:rsidRPr="00A21411" w:rsidRDefault="0020018B" w:rsidP="006058C1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r w:rsidRPr="00A21411">
              <w:rPr>
                <w:b/>
                <w:bCs/>
                <w:sz w:val="18"/>
                <w:szCs w:val="18"/>
                <w:lang w:val="es-ES"/>
              </w:rPr>
              <w:t>Cantidad esperada</w:t>
            </w:r>
          </w:p>
        </w:tc>
      </w:tr>
      <w:tr w:rsidR="00306376" w:rsidRPr="00306376" w14:paraId="7168BD2C" w14:textId="77777777" w:rsidTr="004E0DE6">
        <w:trPr>
          <w:gridAfter w:val="1"/>
          <w:wAfter w:w="137" w:type="dxa"/>
          <w:trHeight w:val="454"/>
          <w:jc w:val="center"/>
        </w:trPr>
        <w:tc>
          <w:tcPr>
            <w:tcW w:w="611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59E61D8" w14:textId="5D513125" w:rsidR="00306376" w:rsidRPr="00A21411" w:rsidRDefault="00306376" w:rsidP="009C588F">
            <w:pPr>
              <w:ind w:left="397"/>
              <w:rPr>
                <w:sz w:val="20"/>
                <w:szCs w:val="20"/>
                <w:lang w:val="es-ES"/>
              </w:rPr>
            </w:pPr>
            <w:r w:rsidRPr="00A21411">
              <w:rPr>
                <w:sz w:val="20"/>
                <w:szCs w:val="20"/>
                <w:lang w:val="es-ES"/>
              </w:rPr>
              <w:t>Promoción de modelos de negocios sostenibles o negocios verdes</w:t>
            </w:r>
          </w:p>
        </w:tc>
        <w:sdt>
          <w:sdtPr>
            <w:rPr>
              <w:sz w:val="18"/>
              <w:szCs w:val="18"/>
              <w:lang w:val="es-ES"/>
            </w:rPr>
            <w:id w:val="2138755124"/>
            <w:placeholder>
              <w:docPart w:val="71EB7F98B9934BCD9857F28081F5F921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51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81C8591" w14:textId="4E06E3E3" w:rsidR="00306376" w:rsidRPr="001838BF" w:rsidRDefault="00D74791" w:rsidP="00D74791">
                <w:pPr>
                  <w:jc w:val="center"/>
                  <w:rPr>
                    <w:sz w:val="18"/>
                    <w:szCs w:val="18"/>
                    <w:lang w:val="es-ES"/>
                  </w:rPr>
                </w:pPr>
                <w:r w:rsidRPr="001838BF">
                  <w:rPr>
                    <w:rStyle w:val="PlaceholderText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tc>
          <w:tcPr>
            <w:tcW w:w="1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93CED4F" w14:textId="22995865" w:rsidR="00306376" w:rsidRPr="001838BF" w:rsidRDefault="000E363F" w:rsidP="00A61A92">
            <w:pPr>
              <w:jc w:val="center"/>
              <w:rPr>
                <w:sz w:val="18"/>
                <w:szCs w:val="18"/>
                <w:lang w:val="es-ES"/>
              </w:rPr>
            </w:pPr>
            <w:r w:rsidRPr="001838BF">
              <w:rPr>
                <w:sz w:val="18"/>
                <w:szCs w:val="18"/>
                <w:lang w:val="es-ES"/>
              </w:rPr>
              <w:t>NA</w:t>
            </w:r>
          </w:p>
        </w:tc>
      </w:tr>
      <w:tr w:rsidR="00C95DDF" w:rsidRPr="00306376" w14:paraId="48A08E21" w14:textId="77777777" w:rsidTr="004E0DE6">
        <w:trPr>
          <w:gridAfter w:val="1"/>
          <w:wAfter w:w="137" w:type="dxa"/>
          <w:trHeight w:val="567"/>
          <w:jc w:val="center"/>
        </w:trPr>
        <w:sdt>
          <w:sdtPr>
            <w:rPr>
              <w:sz w:val="18"/>
              <w:szCs w:val="18"/>
              <w:lang w:val="en-US"/>
            </w:rPr>
            <w:id w:val="-2062857279"/>
            <w:placeholder>
              <w:docPart w:val="307B720DF2C548BEBD27844DE7EFF43B"/>
            </w:placeholder>
            <w:showingPlcHdr/>
          </w:sdtPr>
          <w:sdtEndPr/>
          <w:sdtContent>
            <w:tc>
              <w:tcPr>
                <w:tcW w:w="9502" w:type="dxa"/>
                <w:gridSpan w:val="4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E853DCC" w14:textId="1526C3FD" w:rsidR="00C95DDF" w:rsidRPr="00A21411" w:rsidRDefault="00A71A83" w:rsidP="008F5A63">
                <w:pPr>
                  <w:ind w:left="397"/>
                  <w:rPr>
                    <w:sz w:val="20"/>
                    <w:szCs w:val="20"/>
                    <w:lang w:val="en-US"/>
                  </w:rPr>
                </w:pPr>
                <w:r w:rsidRPr="00A71A83">
                  <w:rPr>
                    <w:color w:val="A6A6A6" w:themeColor="background1" w:themeShade="A6"/>
                    <w:sz w:val="18"/>
                    <w:szCs w:val="18"/>
                    <w:lang w:val="es-419"/>
                  </w:rPr>
                  <w:t>Especifique en palabras clave</w:t>
                </w:r>
              </w:p>
            </w:tc>
          </w:sdtContent>
        </w:sdt>
      </w:tr>
      <w:tr w:rsidR="00A61A92" w:rsidRPr="002B0C98" w14:paraId="4CBA567C" w14:textId="77777777" w:rsidTr="004E0DE6">
        <w:trPr>
          <w:gridAfter w:val="1"/>
          <w:wAfter w:w="137" w:type="dxa"/>
          <w:trHeight w:val="454"/>
          <w:jc w:val="center"/>
        </w:trPr>
        <w:tc>
          <w:tcPr>
            <w:tcW w:w="611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2FCC01A" w14:textId="621DB6B5" w:rsidR="00A61A92" w:rsidRPr="00A21411" w:rsidRDefault="00A61A92" w:rsidP="00A61A92">
            <w:pPr>
              <w:ind w:left="397"/>
              <w:rPr>
                <w:sz w:val="20"/>
                <w:szCs w:val="20"/>
                <w:lang w:val="es-ES"/>
              </w:rPr>
            </w:pPr>
            <w:r w:rsidRPr="00A21411">
              <w:rPr>
                <w:sz w:val="20"/>
                <w:szCs w:val="20"/>
                <w:lang w:val="es-ES"/>
              </w:rPr>
              <w:t>Mantiene empleo</w:t>
            </w:r>
          </w:p>
          <w:p w14:paraId="29DD90F9" w14:textId="616B6B55" w:rsidR="00985E9C" w:rsidRPr="00A21411" w:rsidRDefault="00985E9C" w:rsidP="00A61A92">
            <w:pPr>
              <w:ind w:left="397"/>
              <w:rPr>
                <w:i/>
                <w:i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061239" w:rsidRPr="00A21411">
              <w:rPr>
                <w:i/>
                <w:iCs/>
                <w:lang w:val="es-ES"/>
              </w:rPr>
              <w:t xml:space="preserve">valor estimado, </w:t>
            </w:r>
            <w:r w:rsidRPr="00A21411">
              <w:rPr>
                <w:i/>
                <w:iCs/>
                <w:lang w:val="es-ES"/>
              </w:rPr>
              <w:t xml:space="preserve">también se pueden considerar efectos en </w:t>
            </w:r>
            <w:r w:rsidR="00BE4CC4" w:rsidRPr="00A21411">
              <w:rPr>
                <w:i/>
                <w:iCs/>
                <w:lang w:val="es-ES"/>
              </w:rPr>
              <w:t>la</w:t>
            </w:r>
            <w:r w:rsidRPr="00A21411">
              <w:rPr>
                <w:i/>
                <w:iCs/>
                <w:lang w:val="es-ES"/>
              </w:rPr>
              <w:t xml:space="preserve"> cadena de valor)</w:t>
            </w:r>
          </w:p>
        </w:tc>
        <w:sdt>
          <w:sdtPr>
            <w:rPr>
              <w:sz w:val="18"/>
              <w:szCs w:val="18"/>
              <w:lang w:val="es-ES"/>
            </w:rPr>
            <w:id w:val="867646948"/>
            <w:placeholder>
              <w:docPart w:val="7EAA7FBD827A4A06BD89B213BA82F33E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51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D371203" w14:textId="4C2110D5" w:rsidR="00A61A92" w:rsidRPr="00A21411" w:rsidRDefault="00D74791" w:rsidP="00A61A92">
                <w:pPr>
                  <w:rPr>
                    <w:sz w:val="18"/>
                    <w:szCs w:val="18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sdt>
          <w:sdtPr>
            <w:rPr>
              <w:sz w:val="18"/>
              <w:szCs w:val="18"/>
              <w:lang w:val="es-ES"/>
            </w:rPr>
            <w:id w:val="1102388859"/>
            <w:placeholder>
              <w:docPart w:val="5E7494AEE498468F8A90673DCF7E7523"/>
            </w:placeholder>
            <w:showingPlcHdr/>
          </w:sdtPr>
          <w:sdtEndPr/>
          <w:sdtContent>
            <w:tc>
              <w:tcPr>
                <w:tcW w:w="186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40F5EF3" w14:textId="28C5DA0D" w:rsidR="00A61A92" w:rsidRPr="00E57848" w:rsidRDefault="00662679" w:rsidP="00A61A92">
                <w:pPr>
                  <w:rPr>
                    <w:sz w:val="18"/>
                    <w:szCs w:val="18"/>
                    <w:lang w:val="es-419"/>
                  </w:rPr>
                </w:pPr>
                <w:r w:rsidRPr="00374F9F">
                  <w:rPr>
                    <w:rStyle w:val="PlaceholderText"/>
                    <w:lang w:val="es-419"/>
                  </w:rPr>
                  <w:t>C</w:t>
                </w:r>
                <w:r w:rsidR="00E57848" w:rsidRPr="00374F9F">
                  <w:rPr>
                    <w:rStyle w:val="PlaceholderText"/>
                    <w:sz w:val="18"/>
                    <w:szCs w:val="18"/>
                    <w:lang w:val="es-419"/>
                  </w:rPr>
                  <w:t>antidad esperada de empleos</w:t>
                </w:r>
                <w:r w:rsidR="00D03E02" w:rsidRPr="00374F9F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mantenidos</w:t>
                </w:r>
              </w:p>
            </w:tc>
          </w:sdtContent>
        </w:sdt>
      </w:tr>
      <w:tr w:rsidR="00A61A92" w:rsidRPr="004E4C94" w14:paraId="454B14D6" w14:textId="77777777" w:rsidTr="004E0DE6">
        <w:trPr>
          <w:gridAfter w:val="1"/>
          <w:wAfter w:w="137" w:type="dxa"/>
          <w:trHeight w:val="360"/>
          <w:jc w:val="center"/>
        </w:trPr>
        <w:tc>
          <w:tcPr>
            <w:tcW w:w="763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04ADC45" w14:textId="1B5804F6" w:rsidR="00A61A92" w:rsidRPr="00A21411" w:rsidRDefault="0089211F" w:rsidP="003A5FD6">
            <w:pPr>
              <w:ind w:left="1134"/>
              <w:rPr>
                <w:i/>
                <w:iCs/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sz w:val="18"/>
                <w:szCs w:val="18"/>
                <w:lang w:val="es-ES"/>
              </w:rPr>
              <w:t>de estos aprox. para mujeres</w:t>
            </w:r>
          </w:p>
        </w:tc>
        <w:sdt>
          <w:sdtPr>
            <w:rPr>
              <w:sz w:val="18"/>
              <w:szCs w:val="18"/>
              <w:lang w:val="es-ES"/>
            </w:rPr>
            <w:id w:val="-1016525621"/>
            <w:placeholder>
              <w:docPart w:val="3027B9766FBD4F659055DD614CC3E648"/>
            </w:placeholder>
            <w:showingPlcHdr/>
          </w:sdtPr>
          <w:sdtEndPr/>
          <w:sdtContent>
            <w:tc>
              <w:tcPr>
                <w:tcW w:w="186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2F111F8" w14:textId="6EA4225F" w:rsidR="00A61A92" w:rsidRPr="00A21411" w:rsidRDefault="00D74791" w:rsidP="00A61A92">
                <w:pPr>
                  <w:rPr>
                    <w:sz w:val="18"/>
                    <w:szCs w:val="18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Insertar porcentaje</w:t>
                </w:r>
              </w:p>
            </w:tc>
          </w:sdtContent>
        </w:sdt>
      </w:tr>
      <w:tr w:rsidR="00A61A92" w:rsidRPr="002B0C98" w14:paraId="7758A90F" w14:textId="77777777" w:rsidTr="004E0DE6">
        <w:trPr>
          <w:gridAfter w:val="1"/>
          <w:wAfter w:w="137" w:type="dxa"/>
          <w:trHeight w:val="454"/>
          <w:jc w:val="center"/>
        </w:trPr>
        <w:tc>
          <w:tcPr>
            <w:tcW w:w="611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1B11FA6" w14:textId="77777777" w:rsidR="00A61A92" w:rsidRPr="00A21411" w:rsidRDefault="00A61A92" w:rsidP="00A61A92">
            <w:pPr>
              <w:ind w:left="397"/>
              <w:rPr>
                <w:sz w:val="20"/>
                <w:szCs w:val="20"/>
                <w:lang w:val="es-ES"/>
              </w:rPr>
            </w:pPr>
            <w:r w:rsidRPr="00A21411">
              <w:rPr>
                <w:sz w:val="20"/>
                <w:szCs w:val="20"/>
                <w:lang w:val="es-ES"/>
              </w:rPr>
              <w:t>Creación de nuevos empleos</w:t>
            </w:r>
          </w:p>
          <w:p w14:paraId="2394B475" w14:textId="09962F2D" w:rsidR="000F5B7F" w:rsidRPr="00A21411" w:rsidRDefault="000F5B7F" w:rsidP="00A61A92">
            <w:pPr>
              <w:ind w:left="397"/>
              <w:rPr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lang w:val="es-ES"/>
              </w:rPr>
              <w:t>(</w:t>
            </w:r>
            <w:r w:rsidR="00061239" w:rsidRPr="00A21411">
              <w:rPr>
                <w:i/>
                <w:iCs/>
                <w:lang w:val="es-ES"/>
              </w:rPr>
              <w:t xml:space="preserve">valor estimado, </w:t>
            </w:r>
            <w:r w:rsidRPr="00A21411">
              <w:rPr>
                <w:i/>
                <w:iCs/>
                <w:lang w:val="es-ES"/>
              </w:rPr>
              <w:t xml:space="preserve">también se pueden considerar efectos en </w:t>
            </w:r>
            <w:r w:rsidR="00D03E02">
              <w:rPr>
                <w:i/>
                <w:iCs/>
                <w:lang w:val="es-ES"/>
              </w:rPr>
              <w:t>la</w:t>
            </w:r>
            <w:r w:rsidRPr="00A21411">
              <w:rPr>
                <w:i/>
                <w:iCs/>
                <w:lang w:val="es-ES"/>
              </w:rPr>
              <w:t xml:space="preserve"> cadena de valor)</w:t>
            </w:r>
          </w:p>
        </w:tc>
        <w:sdt>
          <w:sdtPr>
            <w:rPr>
              <w:sz w:val="18"/>
              <w:szCs w:val="18"/>
              <w:lang w:val="es-ES"/>
            </w:rPr>
            <w:id w:val="1651165438"/>
            <w:placeholder>
              <w:docPart w:val="0DCB8B322CF24E3CA98B3C655EAB8C6D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>
            <w:rPr>
              <w:sz w:val="20"/>
              <w:szCs w:val="20"/>
            </w:rPr>
          </w:sdtEndPr>
          <w:sdtContent>
            <w:tc>
              <w:tcPr>
                <w:tcW w:w="151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876A590" w14:textId="139A5BA0" w:rsidR="00A61A92" w:rsidRPr="00A21411" w:rsidRDefault="00D74791" w:rsidP="00A61A92">
                <w:pPr>
                  <w:rPr>
                    <w:sz w:val="20"/>
                    <w:szCs w:val="20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sdt>
          <w:sdtPr>
            <w:rPr>
              <w:sz w:val="18"/>
              <w:szCs w:val="18"/>
              <w:lang w:val="es-ES"/>
            </w:rPr>
            <w:id w:val="1571386161"/>
            <w:placeholder>
              <w:docPart w:val="F96D5E5888FF4602AAB1999F3A760593"/>
            </w:placeholder>
            <w:showingPlcHdr/>
          </w:sdtPr>
          <w:sdtEndPr/>
          <w:sdtContent>
            <w:tc>
              <w:tcPr>
                <w:tcW w:w="186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ADBA514" w14:textId="684A0C57" w:rsidR="00A61A92" w:rsidRPr="00A21411" w:rsidRDefault="00662679" w:rsidP="00A61A92">
                <w:pPr>
                  <w:rPr>
                    <w:sz w:val="20"/>
                    <w:szCs w:val="20"/>
                    <w:lang w:val="es-ES"/>
                  </w:rPr>
                </w:pPr>
                <w:r>
                  <w:rPr>
                    <w:rStyle w:val="PlaceholderText"/>
                    <w:lang w:val="es-419"/>
                  </w:rPr>
                  <w:t>C</w:t>
                </w:r>
                <w:r w:rsidR="00E57848">
                  <w:rPr>
                    <w:rStyle w:val="PlaceholderText"/>
                    <w:sz w:val="18"/>
                    <w:szCs w:val="18"/>
                    <w:lang w:val="es-419"/>
                  </w:rPr>
                  <w:t>antidad esperada de empleos</w:t>
                </w:r>
                <w:r w:rsidR="00D03E02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creados</w:t>
                </w:r>
              </w:p>
            </w:tc>
          </w:sdtContent>
        </w:sdt>
      </w:tr>
      <w:tr w:rsidR="0089211F" w:rsidRPr="004E4C94" w14:paraId="15005297" w14:textId="77777777" w:rsidTr="004E0DE6">
        <w:trPr>
          <w:gridAfter w:val="1"/>
          <w:wAfter w:w="137" w:type="dxa"/>
          <w:trHeight w:val="360"/>
          <w:jc w:val="center"/>
        </w:trPr>
        <w:tc>
          <w:tcPr>
            <w:tcW w:w="763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C1A9821" w14:textId="4D44AED2" w:rsidR="0089211F" w:rsidRPr="00A21411" w:rsidRDefault="0089211F" w:rsidP="003A5FD6">
            <w:pPr>
              <w:ind w:left="1134"/>
              <w:rPr>
                <w:sz w:val="20"/>
                <w:szCs w:val="20"/>
                <w:lang w:val="es-ES"/>
              </w:rPr>
            </w:pPr>
            <w:r w:rsidRPr="00A21411">
              <w:rPr>
                <w:i/>
                <w:iCs/>
                <w:sz w:val="18"/>
                <w:szCs w:val="18"/>
                <w:lang w:val="es-ES"/>
              </w:rPr>
              <w:t>de estos aprox. para mujeres</w:t>
            </w:r>
          </w:p>
        </w:tc>
        <w:sdt>
          <w:sdtPr>
            <w:rPr>
              <w:sz w:val="18"/>
              <w:szCs w:val="18"/>
              <w:lang w:val="es-ES"/>
            </w:rPr>
            <w:id w:val="2015801571"/>
            <w:placeholder>
              <w:docPart w:val="C523E699909B4303964C6F777343CFB2"/>
            </w:placeholder>
            <w:showingPlcHdr/>
          </w:sdtPr>
          <w:sdtEndPr/>
          <w:sdtContent>
            <w:tc>
              <w:tcPr>
                <w:tcW w:w="186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34B2612" w14:textId="27C62743" w:rsidR="0089211F" w:rsidRPr="00A21411" w:rsidRDefault="00D74791" w:rsidP="0089211F">
                <w:pPr>
                  <w:rPr>
                    <w:sz w:val="18"/>
                    <w:szCs w:val="18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Insertar porcentaje</w:t>
                </w:r>
              </w:p>
            </w:tc>
          </w:sdtContent>
        </w:sdt>
      </w:tr>
      <w:tr w:rsidR="006E43BA" w:rsidRPr="00080DE3" w14:paraId="546D6C7B" w14:textId="77777777" w:rsidTr="004E0DE6">
        <w:trPr>
          <w:gridAfter w:val="1"/>
          <w:wAfter w:w="137" w:type="dxa"/>
          <w:trHeight w:val="360"/>
          <w:jc w:val="center"/>
        </w:trPr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8142B98" w14:textId="48F93E9D" w:rsidR="006E43BA" w:rsidRPr="00A21411" w:rsidRDefault="0089238A" w:rsidP="00A06D22">
            <w:pPr>
              <w:ind w:left="39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El proyecto utiliza elementos de tecnologías digitales</w:t>
            </w:r>
          </w:p>
        </w:tc>
        <w:sdt>
          <w:sdtPr>
            <w:rPr>
              <w:sz w:val="18"/>
              <w:szCs w:val="18"/>
              <w:lang w:val="es-ES"/>
            </w:rPr>
            <w:id w:val="-492870601"/>
            <w:placeholder>
              <w:docPart w:val="DF6426FF1C1145F78C4DF3ABDF3F5C0D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>
            <w:rPr>
              <w:sz w:val="20"/>
              <w:szCs w:val="20"/>
            </w:rPr>
          </w:sdtEndPr>
          <w:sdtContent>
            <w:tc>
              <w:tcPr>
                <w:tcW w:w="1540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F4CC178" w14:textId="772E5A9C" w:rsidR="006E43BA" w:rsidRPr="00A21411" w:rsidRDefault="006E43BA" w:rsidP="00080DE3">
                <w:pPr>
                  <w:rPr>
                    <w:sz w:val="20"/>
                    <w:szCs w:val="20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tc>
          <w:tcPr>
            <w:tcW w:w="1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EA6EA0B" w14:textId="47522105" w:rsidR="006E43BA" w:rsidRPr="00A21411" w:rsidRDefault="006E43BA" w:rsidP="006E43BA">
            <w:pPr>
              <w:jc w:val="center"/>
              <w:rPr>
                <w:sz w:val="20"/>
                <w:szCs w:val="20"/>
                <w:lang w:val="es-ES"/>
              </w:rPr>
            </w:pPr>
            <w:r w:rsidRPr="00A21411">
              <w:rPr>
                <w:sz w:val="18"/>
                <w:szCs w:val="18"/>
                <w:lang w:val="es-ES"/>
              </w:rPr>
              <w:t>NA</w:t>
            </w:r>
          </w:p>
        </w:tc>
      </w:tr>
      <w:tr w:rsidR="004037E2" w:rsidRPr="002B0C98" w14:paraId="692CAAFD" w14:textId="77777777" w:rsidTr="004E0DE6">
        <w:trPr>
          <w:gridAfter w:val="1"/>
          <w:wAfter w:w="137" w:type="dxa"/>
          <w:trHeight w:val="360"/>
          <w:jc w:val="center"/>
        </w:trPr>
        <w:sdt>
          <w:sdtPr>
            <w:rPr>
              <w:sz w:val="18"/>
              <w:szCs w:val="18"/>
              <w:lang w:val="es-ES"/>
            </w:rPr>
            <w:id w:val="1308812940"/>
            <w:placeholder>
              <w:docPart w:val="67466AE752DB49E8BAE84D97E5C6D01E"/>
            </w:placeholder>
            <w:showingPlcHdr/>
          </w:sdtPr>
          <w:sdtEndPr/>
          <w:sdtContent>
            <w:tc>
              <w:tcPr>
                <w:tcW w:w="7635" w:type="dxa"/>
                <w:gridSpan w:val="3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4E78547" w14:textId="25B628C2" w:rsidR="004037E2" w:rsidRPr="00A21411" w:rsidRDefault="008F5A63" w:rsidP="008F5A63">
                <w:pPr>
                  <w:ind w:left="397"/>
                  <w:rPr>
                    <w:i/>
                    <w:iCs/>
                    <w:sz w:val="20"/>
                    <w:szCs w:val="20"/>
                    <w:lang w:val="es-ES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En caso de sí, puede especificar </w:t>
                </w:r>
                <w:r w:rsidR="009825F9"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qué</w:t>
                </w: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</w:t>
                </w:r>
                <w:r w:rsidR="009825F9"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aspectos de digitalización incluye</w:t>
                </w:r>
              </w:p>
            </w:tc>
          </w:sdtContent>
        </w:sdt>
        <w:tc>
          <w:tcPr>
            <w:tcW w:w="1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0F0990F" w14:textId="77777777" w:rsidR="004037E2" w:rsidRPr="00A21411" w:rsidRDefault="004037E2" w:rsidP="0089211F">
            <w:pPr>
              <w:rPr>
                <w:sz w:val="20"/>
                <w:szCs w:val="20"/>
                <w:lang w:val="es-ES"/>
              </w:rPr>
            </w:pPr>
          </w:p>
        </w:tc>
      </w:tr>
      <w:tr w:rsidR="0089211F" w:rsidRPr="002B0C98" w14:paraId="5D2DABD2" w14:textId="77777777" w:rsidTr="004E0DE6">
        <w:trPr>
          <w:trHeight w:val="360"/>
          <w:jc w:val="center"/>
        </w:trPr>
        <w:tc>
          <w:tcPr>
            <w:tcW w:w="9639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3BC" w:themeFill="accent3" w:themeFillTint="66"/>
            <w:vAlign w:val="center"/>
          </w:tcPr>
          <w:p w14:paraId="3CA691A1" w14:textId="697EF8C0" w:rsidR="0089211F" w:rsidRPr="000B5BA8" w:rsidRDefault="00A21411" w:rsidP="0089211F">
            <w:pPr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lastRenderedPageBreak/>
              <w:t xml:space="preserve">IV. </w:t>
            </w:r>
            <w:r w:rsidR="0089211F" w:rsidRPr="00A86F17">
              <w:rPr>
                <w:b/>
                <w:bCs/>
                <w:sz w:val="20"/>
                <w:szCs w:val="20"/>
                <w:lang w:val="es-ES"/>
              </w:rPr>
              <w:t>Breve descripción de la idea</w:t>
            </w:r>
          </w:p>
        </w:tc>
      </w:tr>
      <w:tr w:rsidR="0089211F" w:rsidRPr="00A457D2" w14:paraId="24B3D5E8" w14:textId="77777777" w:rsidTr="006F4B3C">
        <w:trPr>
          <w:trHeight w:val="7752"/>
          <w:jc w:val="center"/>
        </w:trPr>
        <w:sdt>
          <w:sdtPr>
            <w:rPr>
              <w:sz w:val="18"/>
              <w:szCs w:val="18"/>
              <w:lang w:val="es-ES"/>
            </w:rPr>
            <w:id w:val="1016657095"/>
            <w:placeholder>
              <w:docPart w:val="5AF5C0E3D6F4495295083FE0B472893E"/>
            </w:placeholder>
            <w:showingPlcHdr/>
          </w:sdtPr>
          <w:sdtEndPr/>
          <w:sdtContent>
            <w:tc>
              <w:tcPr>
                <w:tcW w:w="9639" w:type="dxa"/>
                <w:gridSpan w:val="5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68B8AA30" w14:textId="77777777" w:rsidR="00623C13" w:rsidRPr="009D2C16" w:rsidRDefault="00623C13" w:rsidP="0089238A">
                <w:pPr>
                  <w:spacing w:before="60"/>
                  <w:rPr>
                    <w:lang w:val="es-419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Algunas preguntas guías (no 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>e</w:t>
                </w:r>
                <w:r w:rsidRPr="009D2C16">
                  <w:rPr>
                    <w:rStyle w:val="PlaceholderText"/>
                    <w:sz w:val="18"/>
                    <w:szCs w:val="18"/>
                    <w:lang w:val="es-419"/>
                  </w:rPr>
                  <w:t>s necesario responder a toda</w:t>
                </w:r>
                <w:r w:rsidRPr="00080A93">
                  <w:rPr>
                    <w:rStyle w:val="PlaceholderText"/>
                    <w:sz w:val="18"/>
                    <w:szCs w:val="18"/>
                    <w:lang w:val="es-419"/>
                  </w:rPr>
                  <w:t>s</w:t>
                </w: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): ¿Qué consecuencia de la pandemia pretende afrontar y superar con el proyecto?;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</w:t>
                </w: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¿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>En qué categoría del concurso tendrá el proyecto sus impactos principales?;</w:t>
                </w: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¿Qué resultados específicos espera lograr al final de la implementación del proyecto?; ¿Cuál sería la metodología de implementación?; ¿Qué puntos no indicados en la tabla arriba destacan a su idea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>,</w:t>
                </w:r>
                <w:r w:rsidRPr="00080A93">
                  <w:rPr>
                    <w:rStyle w:val="PlaceholderText"/>
                    <w:sz w:val="18"/>
                    <w:szCs w:val="18"/>
                    <w:lang w:val="es-419"/>
                  </w:rPr>
                  <w:t xml:space="preserve"> p</w:t>
                </w:r>
                <w:r>
                  <w:rPr>
                    <w:rStyle w:val="PlaceholderText"/>
                    <w:sz w:val="18"/>
                    <w:szCs w:val="18"/>
                    <w:lang w:val="es-419"/>
                  </w:rPr>
                  <w:t>.ej. en términos de innovación y/o novedad</w:t>
                </w: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?; ¿Cuáles serían posibles aliados para la implementación del proyecto?</w:t>
                </w:r>
              </w:p>
              <w:p w14:paraId="797F5384" w14:textId="0F65E6AE" w:rsidR="0089211F" w:rsidRPr="00A21411" w:rsidRDefault="0089211F" w:rsidP="000D1E0F">
                <w:pPr>
                  <w:spacing w:before="60"/>
                  <w:rPr>
                    <w:sz w:val="18"/>
                    <w:szCs w:val="18"/>
                    <w:lang w:val="es-419"/>
                  </w:rPr>
                </w:pPr>
              </w:p>
            </w:tc>
          </w:sdtContent>
        </w:sdt>
      </w:tr>
    </w:tbl>
    <w:p w14:paraId="75ACA76C" w14:textId="7B9FD93C" w:rsidR="00021BAF" w:rsidRDefault="00021BAF">
      <w:pPr>
        <w:rPr>
          <w:lang w:val="es-ES"/>
        </w:rPr>
      </w:pPr>
    </w:p>
    <w:tbl>
      <w:tblPr>
        <w:tblW w:w="9639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964"/>
        <w:gridCol w:w="5675"/>
      </w:tblGrid>
      <w:tr w:rsidR="0007249A" w:rsidRPr="0007249A" w14:paraId="4A222C6A" w14:textId="77777777" w:rsidTr="0007249A">
        <w:trPr>
          <w:trHeight w:val="36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13E44E2" w14:textId="2D768FD3" w:rsidR="0007249A" w:rsidRPr="00A21411" w:rsidRDefault="0007249A" w:rsidP="009269D3">
            <w:pPr>
              <w:rPr>
                <w:i/>
                <w:iCs/>
                <w:sz w:val="18"/>
                <w:szCs w:val="18"/>
                <w:lang w:val="es-ES"/>
              </w:rPr>
            </w:pPr>
            <w:r w:rsidRPr="00A21411">
              <w:rPr>
                <w:b/>
                <w:bCs/>
                <w:sz w:val="18"/>
                <w:szCs w:val="18"/>
                <w:lang w:val="es-ES"/>
              </w:rPr>
              <w:t>Socio público</w:t>
            </w:r>
          </w:p>
        </w:tc>
        <w:tc>
          <w:tcPr>
            <w:tcW w:w="5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83672E9" w14:textId="77777777" w:rsidR="00583A23" w:rsidRPr="00A21411" w:rsidRDefault="0007249A" w:rsidP="0007249A">
            <w:pPr>
              <w:spacing w:before="60"/>
              <w:rPr>
                <w:sz w:val="18"/>
                <w:szCs w:val="18"/>
                <w:lang w:val="de-DE"/>
              </w:rPr>
            </w:pPr>
            <w:r w:rsidRPr="00A21411">
              <w:rPr>
                <w:sz w:val="18"/>
                <w:szCs w:val="18"/>
                <w:lang w:val="de-DE"/>
              </w:rPr>
              <w:t xml:space="preserve">GIZ GmbH – Deutsche Gesellschaft für </w:t>
            </w:r>
          </w:p>
          <w:p w14:paraId="47544DB2" w14:textId="1562BE97" w:rsidR="0007249A" w:rsidRPr="00A21411" w:rsidRDefault="0007249A" w:rsidP="00583A23">
            <w:pPr>
              <w:rPr>
                <w:sz w:val="18"/>
                <w:szCs w:val="18"/>
                <w:lang w:val="de-DE"/>
              </w:rPr>
            </w:pPr>
            <w:r w:rsidRPr="00A21411">
              <w:rPr>
                <w:sz w:val="18"/>
                <w:szCs w:val="18"/>
                <w:lang w:val="de-DE"/>
              </w:rPr>
              <w:t>Internationale Zusammenarbeit GmbH</w:t>
            </w:r>
          </w:p>
          <w:p w14:paraId="56B43DD5" w14:textId="77777777" w:rsidR="0007249A" w:rsidRPr="00A21411" w:rsidRDefault="0007249A" w:rsidP="0007249A">
            <w:pPr>
              <w:rPr>
                <w:sz w:val="18"/>
                <w:szCs w:val="18"/>
                <w:lang w:val="de-DE"/>
              </w:rPr>
            </w:pPr>
            <w:proofErr w:type="spellStart"/>
            <w:r w:rsidRPr="00A21411">
              <w:rPr>
                <w:sz w:val="18"/>
                <w:szCs w:val="18"/>
                <w:lang w:val="de-DE"/>
              </w:rPr>
              <w:t>Apartado</w:t>
            </w:r>
            <w:proofErr w:type="spellEnd"/>
            <w:r w:rsidRPr="00A21411">
              <w:rPr>
                <w:sz w:val="18"/>
                <w:szCs w:val="18"/>
                <w:lang w:val="de-DE"/>
              </w:rPr>
              <w:t xml:space="preserve"> Postal 84190-1000</w:t>
            </w:r>
          </w:p>
          <w:p w14:paraId="7BB4B45C" w14:textId="77777777" w:rsidR="0007249A" w:rsidRPr="00A21411" w:rsidRDefault="0007249A" w:rsidP="0007249A">
            <w:pPr>
              <w:rPr>
                <w:sz w:val="18"/>
                <w:szCs w:val="18"/>
                <w:lang w:val="de-DE"/>
              </w:rPr>
            </w:pPr>
            <w:r w:rsidRPr="00A21411">
              <w:rPr>
                <w:sz w:val="18"/>
                <w:szCs w:val="18"/>
                <w:lang w:val="de-DE"/>
              </w:rPr>
              <w:t>San José, Costa Rica</w:t>
            </w:r>
          </w:p>
          <w:p w14:paraId="32719306" w14:textId="6BBAAEFF" w:rsidR="0007249A" w:rsidRPr="00A21411" w:rsidRDefault="000013DA" w:rsidP="00396D23">
            <w:pPr>
              <w:spacing w:after="60"/>
              <w:rPr>
                <w:sz w:val="18"/>
                <w:szCs w:val="18"/>
                <w:lang w:val="de-DE"/>
              </w:rPr>
            </w:pPr>
            <w:hyperlink r:id="rId11" w:history="1">
              <w:r w:rsidR="0007249A" w:rsidRPr="00A21411">
                <w:rPr>
                  <w:rStyle w:val="Hyperlink"/>
                  <w:sz w:val="18"/>
                  <w:szCs w:val="18"/>
                  <w:lang w:val="de-DE"/>
                </w:rPr>
                <w:t>www.giz.de</w:t>
              </w:r>
            </w:hyperlink>
            <w:r w:rsidR="0007249A" w:rsidRPr="00A21411">
              <w:rPr>
                <w:sz w:val="18"/>
                <w:szCs w:val="18"/>
                <w:lang w:val="de-DE"/>
              </w:rPr>
              <w:t xml:space="preserve"> </w:t>
            </w:r>
          </w:p>
        </w:tc>
      </w:tr>
      <w:tr w:rsidR="0007249A" w:rsidRPr="0007249A" w14:paraId="1367F388" w14:textId="77777777" w:rsidTr="0007249A">
        <w:trPr>
          <w:trHeight w:val="36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4509635" w14:textId="1A15575F" w:rsidR="0007249A" w:rsidRPr="00A21411" w:rsidRDefault="0007249A" w:rsidP="009269D3">
            <w:pPr>
              <w:rPr>
                <w:b/>
                <w:bCs/>
                <w:sz w:val="18"/>
                <w:szCs w:val="18"/>
                <w:lang w:val="es-ES"/>
              </w:rPr>
            </w:pPr>
            <w:r w:rsidRPr="00A21411">
              <w:rPr>
                <w:b/>
                <w:bCs/>
                <w:sz w:val="18"/>
                <w:szCs w:val="18"/>
                <w:lang w:val="es-ES"/>
              </w:rPr>
              <w:t>Enviar</w:t>
            </w:r>
            <w:r w:rsidR="007C6288" w:rsidRPr="00A21411">
              <w:rPr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7F1121" w:rsidRPr="00A21411">
              <w:rPr>
                <w:b/>
                <w:bCs/>
                <w:sz w:val="18"/>
                <w:szCs w:val="18"/>
                <w:lang w:val="es-ES"/>
              </w:rPr>
              <w:t>formulario de postulación</w:t>
            </w:r>
            <w:r w:rsidRPr="00A21411">
              <w:rPr>
                <w:b/>
                <w:bCs/>
                <w:sz w:val="18"/>
                <w:szCs w:val="18"/>
                <w:lang w:val="es-ES"/>
              </w:rPr>
              <w:t xml:space="preserve"> a</w:t>
            </w:r>
          </w:p>
        </w:tc>
        <w:tc>
          <w:tcPr>
            <w:tcW w:w="5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29F46B2" w14:textId="665A9719" w:rsidR="0007249A" w:rsidRPr="00A21411" w:rsidRDefault="000013DA" w:rsidP="0007249A">
            <w:pPr>
              <w:rPr>
                <w:sz w:val="18"/>
                <w:szCs w:val="18"/>
                <w:lang w:val="es-ES"/>
              </w:rPr>
            </w:pPr>
            <w:hyperlink r:id="rId12" w:history="1">
              <w:r w:rsidR="0007249A" w:rsidRPr="00A21411">
                <w:rPr>
                  <w:rStyle w:val="Hyperlink"/>
                  <w:sz w:val="18"/>
                  <w:szCs w:val="18"/>
                  <w:lang w:val="es-ES"/>
                </w:rPr>
                <w:t>recuperacion.verde@giz.de</w:t>
              </w:r>
            </w:hyperlink>
          </w:p>
        </w:tc>
      </w:tr>
    </w:tbl>
    <w:p w14:paraId="3E5DCE81" w14:textId="076462D6" w:rsidR="00021BAF" w:rsidRDefault="00021BAF" w:rsidP="0007249A">
      <w:pPr>
        <w:rPr>
          <w:b/>
          <w:bCs/>
          <w:caps/>
          <w:sz w:val="20"/>
          <w:szCs w:val="20"/>
          <w:lang w:val="es-ES"/>
        </w:rPr>
      </w:pPr>
    </w:p>
    <w:tbl>
      <w:tblPr>
        <w:tblW w:w="9634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4815"/>
        <w:gridCol w:w="2410"/>
        <w:gridCol w:w="2409"/>
      </w:tblGrid>
      <w:tr w:rsidR="00001F43" w:rsidRPr="009335F4" w14:paraId="6ACADA4A" w14:textId="77777777" w:rsidTr="00AF460B">
        <w:trPr>
          <w:trHeight w:val="360"/>
          <w:jc w:val="center"/>
        </w:trPr>
        <w:tc>
          <w:tcPr>
            <w:tcW w:w="722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010FEAE" w14:textId="0EB5DB7C" w:rsidR="00001F43" w:rsidRDefault="00001F43" w:rsidP="00001F43">
            <w:pPr>
              <w:spacing w:after="60"/>
              <w:jc w:val="both"/>
              <w:rPr>
                <w:b/>
                <w:bCs/>
                <w:lang w:val="es-ES"/>
              </w:rPr>
            </w:pPr>
            <w:r w:rsidRPr="00001F43">
              <w:rPr>
                <w:b/>
                <w:bCs/>
                <w:lang w:val="es-ES"/>
              </w:rPr>
              <w:t xml:space="preserve">Confirma haber leído y estar de acuerdo con </w:t>
            </w:r>
            <w:r w:rsidR="00080A93">
              <w:rPr>
                <w:b/>
                <w:bCs/>
                <w:lang w:val="es-ES"/>
              </w:rPr>
              <w:t>el reglamento del concurso</w:t>
            </w:r>
          </w:p>
          <w:p w14:paraId="6BE8BDD3" w14:textId="7FF5A0F9" w:rsidR="00635D3D" w:rsidRPr="00AF7877" w:rsidRDefault="00635D3D" w:rsidP="00001F43">
            <w:pPr>
              <w:spacing w:after="60"/>
              <w:jc w:val="both"/>
              <w:rPr>
                <w:i/>
                <w:iCs/>
                <w:lang w:val="es-419"/>
              </w:rPr>
            </w:pPr>
            <w:r w:rsidRPr="00AF7877">
              <w:rPr>
                <w:i/>
                <w:iCs/>
                <w:lang w:val="es-419"/>
              </w:rPr>
              <w:t>(disponibles en</w:t>
            </w:r>
            <w:r w:rsidR="00807F8B">
              <w:rPr>
                <w:i/>
                <w:iCs/>
                <w:lang w:val="es-419"/>
              </w:rPr>
              <w:t xml:space="preserve"> </w:t>
            </w:r>
            <w:hyperlink r:id="rId13" w:history="1">
              <w:r w:rsidR="004E0DE6">
                <w:rPr>
                  <w:rStyle w:val="Hyperlink"/>
                  <w:i/>
                  <w:iCs/>
                  <w:lang w:val="es-419"/>
                </w:rPr>
                <w:t>www.ideasrecuperacionverde.com</w:t>
              </w:r>
            </w:hyperlink>
            <w:r w:rsidR="00AF7877" w:rsidRPr="00AF7877">
              <w:rPr>
                <w:i/>
                <w:iCs/>
                <w:lang w:val="es-419"/>
              </w:rPr>
              <w:t>)</w:t>
            </w:r>
          </w:p>
        </w:tc>
        <w:sdt>
          <w:sdtPr>
            <w:rPr>
              <w:sz w:val="18"/>
              <w:szCs w:val="18"/>
              <w:lang w:val="es-ES"/>
            </w:rPr>
            <w:id w:val="-635871807"/>
            <w:placeholder>
              <w:docPart w:val="3A7FF5A4E60546A3BEE80A2225D09DF4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409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6E6D1BA7" w14:textId="7CDFF57D" w:rsidR="00001F43" w:rsidRPr="00F90874" w:rsidRDefault="00635D3D" w:rsidP="00635D3D">
                <w:pPr>
                  <w:spacing w:after="60"/>
                  <w:jc w:val="center"/>
                  <w:rPr>
                    <w:b/>
                    <w:bCs/>
                    <w:caps/>
                    <w:lang w:val="es-419"/>
                  </w:rPr>
                </w:pPr>
                <w:r w:rsidRPr="00A21411">
                  <w:rPr>
                    <w:rStyle w:val="PlaceholderText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</w:tr>
      <w:tr w:rsidR="00001F43" w:rsidRPr="002B0C98" w14:paraId="0F8D3B14" w14:textId="7AB548F6" w:rsidTr="005B47FB">
        <w:trPr>
          <w:trHeight w:val="360"/>
          <w:jc w:val="center"/>
        </w:trPr>
        <w:tc>
          <w:tcPr>
            <w:tcW w:w="9634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480176C7" w14:textId="2D4152D0" w:rsidR="00001F43" w:rsidRDefault="00001F43" w:rsidP="00001F43">
            <w:pPr>
              <w:spacing w:after="60"/>
              <w:jc w:val="both"/>
              <w:rPr>
                <w:b/>
                <w:bCs/>
                <w:caps/>
                <w:lang w:val="es-419"/>
              </w:rPr>
            </w:pPr>
            <w:r w:rsidRPr="00F90874">
              <w:rPr>
                <w:b/>
                <w:bCs/>
                <w:caps/>
                <w:lang w:val="es-419"/>
              </w:rPr>
              <w:t xml:space="preserve">La </w:t>
            </w:r>
            <w:r>
              <w:rPr>
                <w:b/>
                <w:bCs/>
                <w:caps/>
                <w:lang w:val="es-419"/>
              </w:rPr>
              <w:t xml:space="preserve">SOLA </w:t>
            </w:r>
            <w:r w:rsidRPr="00F90874">
              <w:rPr>
                <w:b/>
                <w:bCs/>
                <w:caps/>
                <w:lang w:val="es-419"/>
              </w:rPr>
              <w:t xml:space="preserve">participación en el concurso no da derecho a recibir </w:t>
            </w:r>
            <w:r>
              <w:rPr>
                <w:b/>
                <w:bCs/>
                <w:caps/>
                <w:lang w:val="es-419"/>
              </w:rPr>
              <w:t>EL apoyo de la GIZ</w:t>
            </w:r>
            <w:r w:rsidRPr="00F90874">
              <w:rPr>
                <w:b/>
                <w:bCs/>
                <w:caps/>
                <w:lang w:val="es-419"/>
              </w:rPr>
              <w:t>.</w:t>
            </w:r>
            <w:r>
              <w:rPr>
                <w:b/>
                <w:bCs/>
                <w:caps/>
                <w:lang w:val="es-419"/>
              </w:rPr>
              <w:t xml:space="preserve"> </w:t>
            </w:r>
          </w:p>
          <w:p w14:paraId="17BD0F2A" w14:textId="2B29A0F3" w:rsidR="00001F43" w:rsidRPr="00A21411" w:rsidRDefault="00001F43" w:rsidP="00001F43">
            <w:pPr>
              <w:spacing w:after="60"/>
              <w:jc w:val="both"/>
              <w:rPr>
                <w:b/>
                <w:bCs/>
                <w:caps/>
                <w:lang w:val="es-419"/>
              </w:rPr>
            </w:pPr>
            <w:r w:rsidRPr="00F90874">
              <w:rPr>
                <w:b/>
                <w:bCs/>
                <w:caps/>
                <w:lang w:val="es-419"/>
              </w:rPr>
              <w:t xml:space="preserve">La GIZ se reserva el derecho de excluir a participantes sin necesidad de justificar su decisión, en caso de que proporcionen información falsa o incompleta, utilicen ayudas no autorizadas o infrinjan </w:t>
            </w:r>
            <w:r>
              <w:rPr>
                <w:b/>
                <w:bCs/>
                <w:caps/>
                <w:lang w:val="es-419"/>
              </w:rPr>
              <w:t>EL REGLAMIENTO DEL CONCURSO</w:t>
            </w:r>
            <w:r w:rsidRPr="00F90874">
              <w:rPr>
                <w:b/>
                <w:bCs/>
                <w:caps/>
                <w:lang w:val="es-419"/>
              </w:rPr>
              <w:t>.</w:t>
            </w:r>
          </w:p>
        </w:tc>
      </w:tr>
      <w:tr w:rsidR="009A3D7A" w:rsidRPr="002B0C98" w14:paraId="126DE5FF" w14:textId="209217EC" w:rsidTr="009A3D7A">
        <w:trPr>
          <w:trHeight w:val="283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382023D7" w14:textId="7978305D" w:rsidR="009A3D7A" w:rsidRPr="00A21411" w:rsidRDefault="009A3D7A" w:rsidP="00001F43">
            <w:pPr>
              <w:rPr>
                <w:b/>
                <w:bCs/>
                <w:lang w:val="es-ES"/>
              </w:rPr>
            </w:pPr>
            <w:r w:rsidRPr="00A21411">
              <w:rPr>
                <w:b/>
                <w:bCs/>
                <w:lang w:val="es-ES"/>
              </w:rPr>
              <w:t>Fecha</w:t>
            </w:r>
          </w:p>
        </w:tc>
        <w:tc>
          <w:tcPr>
            <w:tcW w:w="481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FAC858A" w14:textId="66729C72" w:rsidR="009A3D7A" w:rsidRPr="00A21411" w:rsidRDefault="009A3D7A" w:rsidP="00001F43">
            <w:pPr>
              <w:rPr>
                <w:b/>
                <w:bCs/>
                <w:lang w:val="es-ES"/>
              </w:rPr>
            </w:pPr>
            <w:r w:rsidRPr="00A21411">
              <w:rPr>
                <w:b/>
                <w:bCs/>
                <w:lang w:val="es-ES"/>
              </w:rPr>
              <w:t xml:space="preserve">Firma de </w:t>
            </w:r>
            <w:r w:rsidR="00FE3D91">
              <w:rPr>
                <w:b/>
                <w:bCs/>
                <w:lang w:val="es-ES"/>
              </w:rPr>
              <w:t xml:space="preserve">la </w:t>
            </w:r>
            <w:r w:rsidRPr="00A21411">
              <w:rPr>
                <w:b/>
                <w:bCs/>
                <w:lang w:val="es-ES"/>
              </w:rPr>
              <w:t>persona de contacto</w:t>
            </w:r>
          </w:p>
        </w:tc>
      </w:tr>
      <w:tr w:rsidR="009A3D7A" w:rsidRPr="002B0C98" w14:paraId="085F3DA2" w14:textId="3C596D31" w:rsidTr="009A3D7A">
        <w:trPr>
          <w:trHeight w:val="565"/>
          <w:jc w:val="center"/>
        </w:trPr>
        <w:sdt>
          <w:sdtPr>
            <w:rPr>
              <w:lang w:val="es-ES"/>
            </w:rPr>
            <w:id w:val="-1351024679"/>
            <w:placeholder>
              <w:docPart w:val="C105E7A1415949D38B0D77823235D5C6"/>
            </w:placeholder>
            <w:showingPlcHdr/>
          </w:sdtPr>
          <w:sdtEndPr/>
          <w:sdtContent>
            <w:tc>
              <w:tcPr>
                <w:tcW w:w="4815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04C33019" w14:textId="598D6278" w:rsidR="009A3D7A" w:rsidRPr="00A21411" w:rsidRDefault="009A3D7A" w:rsidP="00001F43">
                <w:pPr>
                  <w:rPr>
                    <w:b/>
                    <w:bCs/>
                    <w:lang w:val="es-ES"/>
                  </w:rPr>
                </w:pPr>
                <w:r w:rsidRPr="004E0DE6">
                  <w:rPr>
                    <w:rStyle w:val="PlaceholderText"/>
                    <w:sz w:val="20"/>
                    <w:szCs w:val="20"/>
                    <w:lang w:val="es-419"/>
                  </w:rPr>
                  <w:t>Insertar fecha</w:t>
                </w:r>
              </w:p>
            </w:tc>
          </w:sdtContent>
        </w:sdt>
        <w:sdt>
          <w:sdtPr>
            <w:rPr>
              <w:sz w:val="20"/>
              <w:szCs w:val="20"/>
              <w:lang w:val="es-ES"/>
            </w:rPr>
            <w:id w:val="-1806696646"/>
            <w:placeholder>
              <w:docPart w:val="B276A14DBBFA42AFA84AD590E48365B6"/>
            </w:placeholder>
            <w:showingPlcHdr/>
          </w:sdtPr>
          <w:sdtEndPr/>
          <w:sdtContent>
            <w:tc>
              <w:tcPr>
                <w:tcW w:w="4819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4DBEBB81" w14:textId="1024763C" w:rsidR="009A3D7A" w:rsidRPr="004E0DE6" w:rsidRDefault="009A3D7A" w:rsidP="00001F43">
                <w:pPr>
                  <w:rPr>
                    <w:sz w:val="20"/>
                    <w:szCs w:val="20"/>
                    <w:lang w:val="es-ES"/>
                  </w:rPr>
                </w:pPr>
                <w:r w:rsidRPr="004E0DE6">
                  <w:rPr>
                    <w:rStyle w:val="PlaceholderText"/>
                    <w:sz w:val="20"/>
                    <w:szCs w:val="20"/>
                    <w:lang w:val="es-419"/>
                  </w:rPr>
                  <w:t>Puede firmar de mano o usar firma digital</w:t>
                </w:r>
              </w:p>
            </w:tc>
          </w:sdtContent>
        </w:sdt>
      </w:tr>
    </w:tbl>
    <w:p w14:paraId="313052C8" w14:textId="77777777" w:rsidR="00396D23" w:rsidRPr="0053461F" w:rsidRDefault="00396D23" w:rsidP="007C6288">
      <w:pPr>
        <w:rPr>
          <w:b/>
          <w:bCs/>
          <w:caps/>
          <w:sz w:val="2"/>
          <w:szCs w:val="2"/>
          <w:lang w:val="es-ES"/>
        </w:rPr>
      </w:pPr>
    </w:p>
    <w:sectPr w:rsidR="00396D23" w:rsidRPr="0053461F" w:rsidSect="005A71C4">
      <w:headerReference w:type="default" r:id="rId14"/>
      <w:footerReference w:type="default" r:id="rId15"/>
      <w:pgSz w:w="11907" w:h="16839"/>
      <w:pgMar w:top="1871" w:right="1361" w:bottom="1440" w:left="1361" w:header="0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D16CA" w14:textId="77777777" w:rsidR="000013DA" w:rsidRDefault="000013DA" w:rsidP="00B330E6">
      <w:r>
        <w:separator/>
      </w:r>
    </w:p>
  </w:endnote>
  <w:endnote w:type="continuationSeparator" w:id="0">
    <w:p w14:paraId="7353799B" w14:textId="77777777" w:rsidR="000013DA" w:rsidRDefault="000013DA" w:rsidP="00B330E6">
      <w:r>
        <w:continuationSeparator/>
      </w:r>
    </w:p>
  </w:endnote>
  <w:endnote w:type="continuationNotice" w:id="1">
    <w:p w14:paraId="4CFDD82A" w14:textId="77777777" w:rsidR="000013DA" w:rsidRDefault="000013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D47A" w14:textId="05DF284A" w:rsidR="006058C1" w:rsidRDefault="006058C1" w:rsidP="00F51D6B">
    <w:pPr>
      <w:pStyle w:val="Footer"/>
      <w:jc w:val="center"/>
    </w:pPr>
    <w:r>
      <w:rPr>
        <w:lang w:val="es-ES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es-ES"/>
      </w:rPr>
      <w:t>2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es-ES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D07B9" w14:textId="77777777" w:rsidR="000013DA" w:rsidRDefault="000013DA" w:rsidP="00B330E6">
      <w:r>
        <w:separator/>
      </w:r>
    </w:p>
  </w:footnote>
  <w:footnote w:type="continuationSeparator" w:id="0">
    <w:p w14:paraId="76446C3B" w14:textId="77777777" w:rsidR="000013DA" w:rsidRDefault="000013DA" w:rsidP="00B330E6">
      <w:r>
        <w:continuationSeparator/>
      </w:r>
    </w:p>
  </w:footnote>
  <w:footnote w:type="continuationNotice" w:id="1">
    <w:p w14:paraId="24BAD738" w14:textId="77777777" w:rsidR="000013DA" w:rsidRDefault="000013DA"/>
  </w:footnote>
  <w:footnote w:id="2">
    <w:p w14:paraId="049D9CB7" w14:textId="6A57F39F" w:rsidR="009719A4" w:rsidRPr="009719A4" w:rsidRDefault="009719A4">
      <w:pPr>
        <w:pStyle w:val="FootnoteText"/>
        <w:rPr>
          <w:lang w:val="es-419"/>
        </w:rPr>
      </w:pPr>
      <w:r>
        <w:rPr>
          <w:rStyle w:val="FootnoteReference"/>
        </w:rPr>
        <w:footnoteRef/>
      </w:r>
      <w:r w:rsidRPr="009719A4">
        <w:rPr>
          <w:lang w:val="es-419"/>
        </w:rPr>
        <w:t xml:space="preserve"> </w:t>
      </w:r>
      <w:r w:rsidRPr="009719A4">
        <w:rPr>
          <w:sz w:val="16"/>
          <w:szCs w:val="14"/>
          <w:lang w:val="es-419"/>
        </w:rPr>
        <w:t>Información proporcionada puede ser preliminar y puede modificarse en el proceso de solicitud posterior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53A88" w14:textId="46AFE9F4" w:rsidR="00670202" w:rsidRDefault="00DD3921" w:rsidP="00B330E6">
    <w:pPr>
      <w:pStyle w:val="Header"/>
      <w:tabs>
        <w:tab w:val="clear" w:pos="4419"/>
        <w:tab w:val="center" w:pos="7655"/>
      </w:tabs>
      <w:rPr>
        <w:lang w:val="es-CR"/>
      </w:rPr>
    </w:pPr>
    <w:r>
      <w:rPr>
        <w:noProof/>
        <w:lang w:val="es-CR"/>
      </w:rPr>
      <w:drawing>
        <wp:anchor distT="0" distB="0" distL="114300" distR="114300" simplePos="0" relativeHeight="251657216" behindDoc="1" locked="0" layoutInCell="1" allowOverlap="1" wp14:anchorId="7F632EA5" wp14:editId="299E7D09">
          <wp:simplePos x="0" y="0"/>
          <wp:positionH relativeFrom="column">
            <wp:posOffset>-311785</wp:posOffset>
          </wp:positionH>
          <wp:positionV relativeFrom="paragraph">
            <wp:posOffset>228600</wp:posOffset>
          </wp:positionV>
          <wp:extent cx="6390640" cy="863600"/>
          <wp:effectExtent l="0" t="0" r="0" b="0"/>
          <wp:wrapTight wrapText="bothSides">
            <wp:wrapPolygon edited="0">
              <wp:start x="0" y="0"/>
              <wp:lineTo x="0" y="20965"/>
              <wp:lineTo x="21506" y="20965"/>
              <wp:lineTo x="21506" y="0"/>
              <wp:lineTo x="0" y="0"/>
            </wp:wrapPolygon>
          </wp:wrapTight>
          <wp:docPr id="3" name="Picture 3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AN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30E6">
      <w:rPr>
        <w:lang w:val="es-CR"/>
      </w:rPr>
      <w:tab/>
    </w:r>
  </w:p>
  <w:p w14:paraId="520938AD" w14:textId="3B585489" w:rsidR="00670202" w:rsidRDefault="00670202" w:rsidP="00670202">
    <w:pPr>
      <w:pStyle w:val="Header"/>
      <w:tabs>
        <w:tab w:val="clear" w:pos="4419"/>
        <w:tab w:val="center" w:pos="7655"/>
      </w:tabs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20A45"/>
    <w:multiLevelType w:val="multilevel"/>
    <w:tmpl w:val="C3E83DD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33C1D82"/>
    <w:multiLevelType w:val="hybridMultilevel"/>
    <w:tmpl w:val="0A2A693E"/>
    <w:lvl w:ilvl="0" w:tplc="C9100C9C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A65481"/>
    <w:multiLevelType w:val="hybridMultilevel"/>
    <w:tmpl w:val="E482E4B8"/>
    <w:lvl w:ilvl="0" w:tplc="9D0AF62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E6712"/>
    <w:multiLevelType w:val="hybridMultilevel"/>
    <w:tmpl w:val="68AC00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73117"/>
    <w:multiLevelType w:val="hybridMultilevel"/>
    <w:tmpl w:val="AE86D9A6"/>
    <w:lvl w:ilvl="0" w:tplc="9D0AF62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B5DD1"/>
    <w:multiLevelType w:val="hybridMultilevel"/>
    <w:tmpl w:val="A5E6097E"/>
    <w:lvl w:ilvl="0" w:tplc="AAAC1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73700"/>
    <w:multiLevelType w:val="hybridMultilevel"/>
    <w:tmpl w:val="0EC4D242"/>
    <w:lvl w:ilvl="0" w:tplc="E99CC9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144D5"/>
    <w:multiLevelType w:val="hybridMultilevel"/>
    <w:tmpl w:val="B08EBF1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C17CE"/>
    <w:multiLevelType w:val="hybridMultilevel"/>
    <w:tmpl w:val="A57035B6"/>
    <w:lvl w:ilvl="0" w:tplc="62466F7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225BF"/>
    <w:multiLevelType w:val="hybridMultilevel"/>
    <w:tmpl w:val="230876C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A3911"/>
    <w:multiLevelType w:val="hybridMultilevel"/>
    <w:tmpl w:val="FDB6B3F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Cixv5dPauoTYKUCZF/PRbaG0G/r6C8AGTaSFlWOrlQk1od6FDmbS0cYpS9oDdD9BkD2ujP19OYZmNHjO4ouXQ==" w:salt="KhhffWg3drX/fGLjd1QuXg==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0E6"/>
    <w:rsid w:val="000013DA"/>
    <w:rsid w:val="00001F43"/>
    <w:rsid w:val="00002352"/>
    <w:rsid w:val="00005678"/>
    <w:rsid w:val="00016070"/>
    <w:rsid w:val="00016BB5"/>
    <w:rsid w:val="00021BAF"/>
    <w:rsid w:val="00025CA9"/>
    <w:rsid w:val="0003000B"/>
    <w:rsid w:val="00031818"/>
    <w:rsid w:val="00033872"/>
    <w:rsid w:val="00034473"/>
    <w:rsid w:val="0003753D"/>
    <w:rsid w:val="00044381"/>
    <w:rsid w:val="00047736"/>
    <w:rsid w:val="00060282"/>
    <w:rsid w:val="00061239"/>
    <w:rsid w:val="00063B93"/>
    <w:rsid w:val="00063EC2"/>
    <w:rsid w:val="00066372"/>
    <w:rsid w:val="0007249A"/>
    <w:rsid w:val="00074D64"/>
    <w:rsid w:val="00080A93"/>
    <w:rsid w:val="00080DE3"/>
    <w:rsid w:val="00081EEF"/>
    <w:rsid w:val="0008633D"/>
    <w:rsid w:val="000877B7"/>
    <w:rsid w:val="000909A9"/>
    <w:rsid w:val="00096F16"/>
    <w:rsid w:val="000A2D3E"/>
    <w:rsid w:val="000A5104"/>
    <w:rsid w:val="000B00FC"/>
    <w:rsid w:val="000B01BA"/>
    <w:rsid w:val="000B1C22"/>
    <w:rsid w:val="000B20DC"/>
    <w:rsid w:val="000B34CF"/>
    <w:rsid w:val="000B5BA8"/>
    <w:rsid w:val="000D1E0F"/>
    <w:rsid w:val="000E363F"/>
    <w:rsid w:val="000F2A9B"/>
    <w:rsid w:val="000F5B7F"/>
    <w:rsid w:val="000F7748"/>
    <w:rsid w:val="0010219F"/>
    <w:rsid w:val="00106F93"/>
    <w:rsid w:val="00107DB9"/>
    <w:rsid w:val="0011152A"/>
    <w:rsid w:val="00111A24"/>
    <w:rsid w:val="00115090"/>
    <w:rsid w:val="0013322C"/>
    <w:rsid w:val="00140E99"/>
    <w:rsid w:val="00156898"/>
    <w:rsid w:val="00157086"/>
    <w:rsid w:val="00157EE5"/>
    <w:rsid w:val="00175F25"/>
    <w:rsid w:val="001816CF"/>
    <w:rsid w:val="001838BF"/>
    <w:rsid w:val="00187134"/>
    <w:rsid w:val="0019223C"/>
    <w:rsid w:val="00194FA8"/>
    <w:rsid w:val="00197A56"/>
    <w:rsid w:val="001A3CFC"/>
    <w:rsid w:val="001A713E"/>
    <w:rsid w:val="001A728A"/>
    <w:rsid w:val="001A7FD5"/>
    <w:rsid w:val="001C5DC8"/>
    <w:rsid w:val="001E0540"/>
    <w:rsid w:val="001E216C"/>
    <w:rsid w:val="001E2CC2"/>
    <w:rsid w:val="001E4802"/>
    <w:rsid w:val="001E4E4B"/>
    <w:rsid w:val="001E4EF8"/>
    <w:rsid w:val="001E6DB4"/>
    <w:rsid w:val="001F312E"/>
    <w:rsid w:val="001F7B03"/>
    <w:rsid w:val="0020018B"/>
    <w:rsid w:val="00200B44"/>
    <w:rsid w:val="0020648F"/>
    <w:rsid w:val="00207CD2"/>
    <w:rsid w:val="00210FD0"/>
    <w:rsid w:val="00213E95"/>
    <w:rsid w:val="002158B5"/>
    <w:rsid w:val="002246EA"/>
    <w:rsid w:val="00225E3C"/>
    <w:rsid w:val="002350F6"/>
    <w:rsid w:val="00237F14"/>
    <w:rsid w:val="0024003F"/>
    <w:rsid w:val="00247F94"/>
    <w:rsid w:val="0025560D"/>
    <w:rsid w:val="00262362"/>
    <w:rsid w:val="00262F71"/>
    <w:rsid w:val="00263B4C"/>
    <w:rsid w:val="002676F3"/>
    <w:rsid w:val="00272DFA"/>
    <w:rsid w:val="002734C3"/>
    <w:rsid w:val="00274A17"/>
    <w:rsid w:val="0029103B"/>
    <w:rsid w:val="002A0A3F"/>
    <w:rsid w:val="002A4FF8"/>
    <w:rsid w:val="002A535B"/>
    <w:rsid w:val="002B0C98"/>
    <w:rsid w:val="002B4EE2"/>
    <w:rsid w:val="002B6AC5"/>
    <w:rsid w:val="002C3515"/>
    <w:rsid w:val="002C5189"/>
    <w:rsid w:val="002D6D0F"/>
    <w:rsid w:val="002D7298"/>
    <w:rsid w:val="002E130E"/>
    <w:rsid w:val="002E7541"/>
    <w:rsid w:val="002F51C4"/>
    <w:rsid w:val="00303B2D"/>
    <w:rsid w:val="003040F9"/>
    <w:rsid w:val="00306376"/>
    <w:rsid w:val="00313C1C"/>
    <w:rsid w:val="0031560D"/>
    <w:rsid w:val="00315986"/>
    <w:rsid w:val="00316847"/>
    <w:rsid w:val="00321270"/>
    <w:rsid w:val="0032199B"/>
    <w:rsid w:val="00327CE9"/>
    <w:rsid w:val="00332D4A"/>
    <w:rsid w:val="00344688"/>
    <w:rsid w:val="00351230"/>
    <w:rsid w:val="00352593"/>
    <w:rsid w:val="00353092"/>
    <w:rsid w:val="00354664"/>
    <w:rsid w:val="00371C22"/>
    <w:rsid w:val="00371EE0"/>
    <w:rsid w:val="003736B5"/>
    <w:rsid w:val="00374F9F"/>
    <w:rsid w:val="00376C5B"/>
    <w:rsid w:val="003923FC"/>
    <w:rsid w:val="00396D23"/>
    <w:rsid w:val="003A2198"/>
    <w:rsid w:val="003A5FD6"/>
    <w:rsid w:val="003A7CBF"/>
    <w:rsid w:val="003B09C7"/>
    <w:rsid w:val="003B232B"/>
    <w:rsid w:val="003B39C1"/>
    <w:rsid w:val="003B66C8"/>
    <w:rsid w:val="003C0ADF"/>
    <w:rsid w:val="003C34D3"/>
    <w:rsid w:val="003C63FE"/>
    <w:rsid w:val="003D4647"/>
    <w:rsid w:val="003D7879"/>
    <w:rsid w:val="003E160D"/>
    <w:rsid w:val="003E1668"/>
    <w:rsid w:val="003E558C"/>
    <w:rsid w:val="003E691C"/>
    <w:rsid w:val="003F3276"/>
    <w:rsid w:val="003F6F7A"/>
    <w:rsid w:val="00400E80"/>
    <w:rsid w:val="004037E2"/>
    <w:rsid w:val="00412500"/>
    <w:rsid w:val="00417091"/>
    <w:rsid w:val="004214F6"/>
    <w:rsid w:val="00423657"/>
    <w:rsid w:val="004268E0"/>
    <w:rsid w:val="0043130B"/>
    <w:rsid w:val="004375B4"/>
    <w:rsid w:val="0045304E"/>
    <w:rsid w:val="00454AB8"/>
    <w:rsid w:val="0045645B"/>
    <w:rsid w:val="004613EA"/>
    <w:rsid w:val="00462429"/>
    <w:rsid w:val="00462687"/>
    <w:rsid w:val="00467258"/>
    <w:rsid w:val="00470261"/>
    <w:rsid w:val="00471BD5"/>
    <w:rsid w:val="00477ECF"/>
    <w:rsid w:val="00481F9F"/>
    <w:rsid w:val="004962FB"/>
    <w:rsid w:val="004A0E6C"/>
    <w:rsid w:val="004A3BFA"/>
    <w:rsid w:val="004A4F82"/>
    <w:rsid w:val="004A58C1"/>
    <w:rsid w:val="004A6ADC"/>
    <w:rsid w:val="004B1522"/>
    <w:rsid w:val="004B267C"/>
    <w:rsid w:val="004B449E"/>
    <w:rsid w:val="004C7477"/>
    <w:rsid w:val="004D648A"/>
    <w:rsid w:val="004E0DE6"/>
    <w:rsid w:val="004E383E"/>
    <w:rsid w:val="004E4C94"/>
    <w:rsid w:val="004F5C05"/>
    <w:rsid w:val="005213D2"/>
    <w:rsid w:val="005257B6"/>
    <w:rsid w:val="0053461F"/>
    <w:rsid w:val="0053589A"/>
    <w:rsid w:val="0053633D"/>
    <w:rsid w:val="005463CA"/>
    <w:rsid w:val="00547933"/>
    <w:rsid w:val="00555165"/>
    <w:rsid w:val="00556140"/>
    <w:rsid w:val="00570134"/>
    <w:rsid w:val="0057453D"/>
    <w:rsid w:val="005746C0"/>
    <w:rsid w:val="00576AC7"/>
    <w:rsid w:val="00582753"/>
    <w:rsid w:val="00583A23"/>
    <w:rsid w:val="005866B3"/>
    <w:rsid w:val="00590451"/>
    <w:rsid w:val="005A2F67"/>
    <w:rsid w:val="005A36B7"/>
    <w:rsid w:val="005A71C4"/>
    <w:rsid w:val="005B47FB"/>
    <w:rsid w:val="005B776F"/>
    <w:rsid w:val="005C750A"/>
    <w:rsid w:val="005D2977"/>
    <w:rsid w:val="005D3CA2"/>
    <w:rsid w:val="005D7E11"/>
    <w:rsid w:val="005E5CA5"/>
    <w:rsid w:val="005F23C1"/>
    <w:rsid w:val="005F4986"/>
    <w:rsid w:val="005F62DF"/>
    <w:rsid w:val="00604A8D"/>
    <w:rsid w:val="006058C1"/>
    <w:rsid w:val="00605DB1"/>
    <w:rsid w:val="006121D4"/>
    <w:rsid w:val="00614097"/>
    <w:rsid w:val="00621679"/>
    <w:rsid w:val="00622DA9"/>
    <w:rsid w:val="0062329C"/>
    <w:rsid w:val="00623C13"/>
    <w:rsid w:val="00626923"/>
    <w:rsid w:val="00626CEE"/>
    <w:rsid w:val="00627B84"/>
    <w:rsid w:val="0063072E"/>
    <w:rsid w:val="00632DAE"/>
    <w:rsid w:val="00635D3D"/>
    <w:rsid w:val="00636E16"/>
    <w:rsid w:val="00644F7B"/>
    <w:rsid w:val="00657FA1"/>
    <w:rsid w:val="00660F3F"/>
    <w:rsid w:val="00662679"/>
    <w:rsid w:val="006648C9"/>
    <w:rsid w:val="00666817"/>
    <w:rsid w:val="0067008D"/>
    <w:rsid w:val="00670202"/>
    <w:rsid w:val="00670379"/>
    <w:rsid w:val="00672257"/>
    <w:rsid w:val="0069326E"/>
    <w:rsid w:val="006934ED"/>
    <w:rsid w:val="00695F75"/>
    <w:rsid w:val="00697C8D"/>
    <w:rsid w:val="006A1CCB"/>
    <w:rsid w:val="006A5B05"/>
    <w:rsid w:val="006A5E09"/>
    <w:rsid w:val="006B281F"/>
    <w:rsid w:val="006B7A79"/>
    <w:rsid w:val="006C068E"/>
    <w:rsid w:val="006C079D"/>
    <w:rsid w:val="006C41F1"/>
    <w:rsid w:val="006D7588"/>
    <w:rsid w:val="006E43BA"/>
    <w:rsid w:val="006F3D5C"/>
    <w:rsid w:val="006F4B3C"/>
    <w:rsid w:val="006F79BA"/>
    <w:rsid w:val="007014A6"/>
    <w:rsid w:val="007068ED"/>
    <w:rsid w:val="007121D2"/>
    <w:rsid w:val="00713AF6"/>
    <w:rsid w:val="00717E86"/>
    <w:rsid w:val="00721C4B"/>
    <w:rsid w:val="00722A1E"/>
    <w:rsid w:val="0073535E"/>
    <w:rsid w:val="00735CD6"/>
    <w:rsid w:val="00737084"/>
    <w:rsid w:val="00737EDF"/>
    <w:rsid w:val="00745641"/>
    <w:rsid w:val="00751D4F"/>
    <w:rsid w:val="0076206A"/>
    <w:rsid w:val="007638AC"/>
    <w:rsid w:val="007638B3"/>
    <w:rsid w:val="00764F24"/>
    <w:rsid w:val="00775812"/>
    <w:rsid w:val="00796C0B"/>
    <w:rsid w:val="007A3123"/>
    <w:rsid w:val="007B0C11"/>
    <w:rsid w:val="007B45B2"/>
    <w:rsid w:val="007B7D4F"/>
    <w:rsid w:val="007C15D0"/>
    <w:rsid w:val="007C4318"/>
    <w:rsid w:val="007C6288"/>
    <w:rsid w:val="007D202E"/>
    <w:rsid w:val="007D6CD5"/>
    <w:rsid w:val="007E4296"/>
    <w:rsid w:val="007E52CC"/>
    <w:rsid w:val="007F069C"/>
    <w:rsid w:val="007F1121"/>
    <w:rsid w:val="00800F9F"/>
    <w:rsid w:val="00807F8B"/>
    <w:rsid w:val="00823F72"/>
    <w:rsid w:val="00827D9E"/>
    <w:rsid w:val="00836C8C"/>
    <w:rsid w:val="008413E6"/>
    <w:rsid w:val="00842762"/>
    <w:rsid w:val="00845083"/>
    <w:rsid w:val="00845CA7"/>
    <w:rsid w:val="00846FBD"/>
    <w:rsid w:val="0085655B"/>
    <w:rsid w:val="00857CF7"/>
    <w:rsid w:val="00872668"/>
    <w:rsid w:val="008807D2"/>
    <w:rsid w:val="00885565"/>
    <w:rsid w:val="00886D79"/>
    <w:rsid w:val="0089211F"/>
    <w:rsid w:val="0089238A"/>
    <w:rsid w:val="00895B16"/>
    <w:rsid w:val="008A1372"/>
    <w:rsid w:val="008B15AA"/>
    <w:rsid w:val="008B5B8E"/>
    <w:rsid w:val="008C104B"/>
    <w:rsid w:val="008C1484"/>
    <w:rsid w:val="008D1625"/>
    <w:rsid w:val="008D1D9F"/>
    <w:rsid w:val="008D210A"/>
    <w:rsid w:val="008E0A6E"/>
    <w:rsid w:val="008F1FBB"/>
    <w:rsid w:val="008F5A63"/>
    <w:rsid w:val="0090606F"/>
    <w:rsid w:val="0092749F"/>
    <w:rsid w:val="00931887"/>
    <w:rsid w:val="009335F4"/>
    <w:rsid w:val="00933EBF"/>
    <w:rsid w:val="009378B2"/>
    <w:rsid w:val="00942949"/>
    <w:rsid w:val="00947ADA"/>
    <w:rsid w:val="00952043"/>
    <w:rsid w:val="00953E10"/>
    <w:rsid w:val="009719A4"/>
    <w:rsid w:val="00980206"/>
    <w:rsid w:val="009825F9"/>
    <w:rsid w:val="009859FC"/>
    <w:rsid w:val="00985E9C"/>
    <w:rsid w:val="009923EF"/>
    <w:rsid w:val="0099445B"/>
    <w:rsid w:val="009946B7"/>
    <w:rsid w:val="009A3153"/>
    <w:rsid w:val="009A3D7A"/>
    <w:rsid w:val="009A53A4"/>
    <w:rsid w:val="009C588F"/>
    <w:rsid w:val="009D2C16"/>
    <w:rsid w:val="009D30F8"/>
    <w:rsid w:val="009D464E"/>
    <w:rsid w:val="009D7B00"/>
    <w:rsid w:val="009D7B58"/>
    <w:rsid w:val="009D7F16"/>
    <w:rsid w:val="009E46AF"/>
    <w:rsid w:val="009F2AE4"/>
    <w:rsid w:val="009F389C"/>
    <w:rsid w:val="00A04F3A"/>
    <w:rsid w:val="00A06D22"/>
    <w:rsid w:val="00A0770F"/>
    <w:rsid w:val="00A1073E"/>
    <w:rsid w:val="00A21411"/>
    <w:rsid w:val="00A33D3F"/>
    <w:rsid w:val="00A34B39"/>
    <w:rsid w:val="00A35744"/>
    <w:rsid w:val="00A40375"/>
    <w:rsid w:val="00A442C9"/>
    <w:rsid w:val="00A457D2"/>
    <w:rsid w:val="00A555BE"/>
    <w:rsid w:val="00A61A92"/>
    <w:rsid w:val="00A61F01"/>
    <w:rsid w:val="00A64348"/>
    <w:rsid w:val="00A64881"/>
    <w:rsid w:val="00A664CE"/>
    <w:rsid w:val="00A71A83"/>
    <w:rsid w:val="00A75E6D"/>
    <w:rsid w:val="00A77920"/>
    <w:rsid w:val="00A823E4"/>
    <w:rsid w:val="00A8403C"/>
    <w:rsid w:val="00A86F17"/>
    <w:rsid w:val="00A87C48"/>
    <w:rsid w:val="00A949E1"/>
    <w:rsid w:val="00AA0895"/>
    <w:rsid w:val="00AA1FC8"/>
    <w:rsid w:val="00AB3C86"/>
    <w:rsid w:val="00AB6D90"/>
    <w:rsid w:val="00AC2889"/>
    <w:rsid w:val="00AC6A3B"/>
    <w:rsid w:val="00AE0052"/>
    <w:rsid w:val="00AF0EC0"/>
    <w:rsid w:val="00AF460B"/>
    <w:rsid w:val="00AF58C1"/>
    <w:rsid w:val="00AF64FC"/>
    <w:rsid w:val="00AF7877"/>
    <w:rsid w:val="00B01276"/>
    <w:rsid w:val="00B02FD1"/>
    <w:rsid w:val="00B03779"/>
    <w:rsid w:val="00B174B5"/>
    <w:rsid w:val="00B22DB2"/>
    <w:rsid w:val="00B25A1D"/>
    <w:rsid w:val="00B3021A"/>
    <w:rsid w:val="00B3192A"/>
    <w:rsid w:val="00B32DC7"/>
    <w:rsid w:val="00B330E6"/>
    <w:rsid w:val="00B34432"/>
    <w:rsid w:val="00B34498"/>
    <w:rsid w:val="00B37A7E"/>
    <w:rsid w:val="00B41AB2"/>
    <w:rsid w:val="00B439DD"/>
    <w:rsid w:val="00B45B7E"/>
    <w:rsid w:val="00B51784"/>
    <w:rsid w:val="00B6349C"/>
    <w:rsid w:val="00B725F2"/>
    <w:rsid w:val="00B80627"/>
    <w:rsid w:val="00B828CB"/>
    <w:rsid w:val="00B836EA"/>
    <w:rsid w:val="00B905B7"/>
    <w:rsid w:val="00B92449"/>
    <w:rsid w:val="00B948CF"/>
    <w:rsid w:val="00B94BE3"/>
    <w:rsid w:val="00B97547"/>
    <w:rsid w:val="00BA113F"/>
    <w:rsid w:val="00BA296B"/>
    <w:rsid w:val="00BA2CF8"/>
    <w:rsid w:val="00BA4F73"/>
    <w:rsid w:val="00BA66AC"/>
    <w:rsid w:val="00BB0B7C"/>
    <w:rsid w:val="00BB1CD1"/>
    <w:rsid w:val="00BC0AC2"/>
    <w:rsid w:val="00BC1FAE"/>
    <w:rsid w:val="00BC73EE"/>
    <w:rsid w:val="00BD0481"/>
    <w:rsid w:val="00BE3FA4"/>
    <w:rsid w:val="00BE4CC4"/>
    <w:rsid w:val="00BF2696"/>
    <w:rsid w:val="00BF408A"/>
    <w:rsid w:val="00BF4DE2"/>
    <w:rsid w:val="00C0001A"/>
    <w:rsid w:val="00C05BED"/>
    <w:rsid w:val="00C1053F"/>
    <w:rsid w:val="00C11FDA"/>
    <w:rsid w:val="00C219D2"/>
    <w:rsid w:val="00C24586"/>
    <w:rsid w:val="00C27C55"/>
    <w:rsid w:val="00C365B9"/>
    <w:rsid w:val="00C37E4A"/>
    <w:rsid w:val="00C407E7"/>
    <w:rsid w:val="00C45BC9"/>
    <w:rsid w:val="00C4708A"/>
    <w:rsid w:val="00C50871"/>
    <w:rsid w:val="00C51ADA"/>
    <w:rsid w:val="00C62297"/>
    <w:rsid w:val="00C93134"/>
    <w:rsid w:val="00C94288"/>
    <w:rsid w:val="00C95DDF"/>
    <w:rsid w:val="00CB064B"/>
    <w:rsid w:val="00CB76AF"/>
    <w:rsid w:val="00CB7796"/>
    <w:rsid w:val="00CC1036"/>
    <w:rsid w:val="00CC1198"/>
    <w:rsid w:val="00CC1332"/>
    <w:rsid w:val="00CC3A1C"/>
    <w:rsid w:val="00CC7749"/>
    <w:rsid w:val="00CD02AA"/>
    <w:rsid w:val="00CD6FB4"/>
    <w:rsid w:val="00CE3BA6"/>
    <w:rsid w:val="00CE607D"/>
    <w:rsid w:val="00CE61A8"/>
    <w:rsid w:val="00CE62E9"/>
    <w:rsid w:val="00CE758E"/>
    <w:rsid w:val="00CE7818"/>
    <w:rsid w:val="00CF78E0"/>
    <w:rsid w:val="00D020EE"/>
    <w:rsid w:val="00D0220E"/>
    <w:rsid w:val="00D03E02"/>
    <w:rsid w:val="00D17AA3"/>
    <w:rsid w:val="00D3764F"/>
    <w:rsid w:val="00D4380C"/>
    <w:rsid w:val="00D513F5"/>
    <w:rsid w:val="00D52B9F"/>
    <w:rsid w:val="00D564DE"/>
    <w:rsid w:val="00D56DF8"/>
    <w:rsid w:val="00D6529A"/>
    <w:rsid w:val="00D678C3"/>
    <w:rsid w:val="00D74791"/>
    <w:rsid w:val="00D7748B"/>
    <w:rsid w:val="00D77BBD"/>
    <w:rsid w:val="00D806A4"/>
    <w:rsid w:val="00D8281F"/>
    <w:rsid w:val="00D938F7"/>
    <w:rsid w:val="00D95128"/>
    <w:rsid w:val="00D96C78"/>
    <w:rsid w:val="00DC4C2E"/>
    <w:rsid w:val="00DC6455"/>
    <w:rsid w:val="00DC7C30"/>
    <w:rsid w:val="00DD3921"/>
    <w:rsid w:val="00DD72B4"/>
    <w:rsid w:val="00DE2C7A"/>
    <w:rsid w:val="00DE3B7B"/>
    <w:rsid w:val="00DF3DBA"/>
    <w:rsid w:val="00E0442F"/>
    <w:rsid w:val="00E07DDC"/>
    <w:rsid w:val="00E1300D"/>
    <w:rsid w:val="00E14B25"/>
    <w:rsid w:val="00E20082"/>
    <w:rsid w:val="00E20835"/>
    <w:rsid w:val="00E248F5"/>
    <w:rsid w:val="00E3058E"/>
    <w:rsid w:val="00E31166"/>
    <w:rsid w:val="00E34565"/>
    <w:rsid w:val="00E34977"/>
    <w:rsid w:val="00E36731"/>
    <w:rsid w:val="00E3690F"/>
    <w:rsid w:val="00E4159F"/>
    <w:rsid w:val="00E50D10"/>
    <w:rsid w:val="00E542B9"/>
    <w:rsid w:val="00E57848"/>
    <w:rsid w:val="00E60243"/>
    <w:rsid w:val="00E62068"/>
    <w:rsid w:val="00E63CB6"/>
    <w:rsid w:val="00E65456"/>
    <w:rsid w:val="00E93DA4"/>
    <w:rsid w:val="00E9643C"/>
    <w:rsid w:val="00E96A18"/>
    <w:rsid w:val="00E97A00"/>
    <w:rsid w:val="00E97DFE"/>
    <w:rsid w:val="00EA0FD3"/>
    <w:rsid w:val="00EB0316"/>
    <w:rsid w:val="00EB05D7"/>
    <w:rsid w:val="00EB1692"/>
    <w:rsid w:val="00EB2226"/>
    <w:rsid w:val="00EB6505"/>
    <w:rsid w:val="00EC7494"/>
    <w:rsid w:val="00EC77EC"/>
    <w:rsid w:val="00ED2E54"/>
    <w:rsid w:val="00EE2E37"/>
    <w:rsid w:val="00EE558A"/>
    <w:rsid w:val="00EE6828"/>
    <w:rsid w:val="00EE7835"/>
    <w:rsid w:val="00EF0678"/>
    <w:rsid w:val="00EF1E3E"/>
    <w:rsid w:val="00EF5C12"/>
    <w:rsid w:val="00EF7531"/>
    <w:rsid w:val="00F1004E"/>
    <w:rsid w:val="00F13997"/>
    <w:rsid w:val="00F14D0D"/>
    <w:rsid w:val="00F2658E"/>
    <w:rsid w:val="00F30304"/>
    <w:rsid w:val="00F3448B"/>
    <w:rsid w:val="00F36CE3"/>
    <w:rsid w:val="00F47636"/>
    <w:rsid w:val="00F51D6B"/>
    <w:rsid w:val="00F523BE"/>
    <w:rsid w:val="00F54CDB"/>
    <w:rsid w:val="00F60B5B"/>
    <w:rsid w:val="00F74ABB"/>
    <w:rsid w:val="00F75633"/>
    <w:rsid w:val="00F7748B"/>
    <w:rsid w:val="00F90874"/>
    <w:rsid w:val="00F93D6F"/>
    <w:rsid w:val="00F95C74"/>
    <w:rsid w:val="00F96BBA"/>
    <w:rsid w:val="00F96FAD"/>
    <w:rsid w:val="00FA2F5A"/>
    <w:rsid w:val="00FA4E2B"/>
    <w:rsid w:val="00FA606C"/>
    <w:rsid w:val="00FA7483"/>
    <w:rsid w:val="00FC65B9"/>
    <w:rsid w:val="00FD0416"/>
    <w:rsid w:val="00FD1C19"/>
    <w:rsid w:val="00FE2A51"/>
    <w:rsid w:val="00FE37F5"/>
    <w:rsid w:val="00FE3D91"/>
    <w:rsid w:val="00FE6E97"/>
    <w:rsid w:val="00FF0CF5"/>
    <w:rsid w:val="00FF1073"/>
    <w:rsid w:val="00FF3915"/>
    <w:rsid w:val="00FF3B59"/>
    <w:rsid w:val="015004D9"/>
    <w:rsid w:val="01AA8331"/>
    <w:rsid w:val="02A48A98"/>
    <w:rsid w:val="041FA26A"/>
    <w:rsid w:val="04405AF9"/>
    <w:rsid w:val="081EF7E9"/>
    <w:rsid w:val="08FFAAAA"/>
    <w:rsid w:val="09162C2B"/>
    <w:rsid w:val="0A621C1E"/>
    <w:rsid w:val="0B522780"/>
    <w:rsid w:val="0C08CEC6"/>
    <w:rsid w:val="0C99EEF8"/>
    <w:rsid w:val="0E5FDBCB"/>
    <w:rsid w:val="0F2915C6"/>
    <w:rsid w:val="0FF57A96"/>
    <w:rsid w:val="135180F9"/>
    <w:rsid w:val="138E8787"/>
    <w:rsid w:val="143D4D2D"/>
    <w:rsid w:val="15430DD6"/>
    <w:rsid w:val="17E39C7D"/>
    <w:rsid w:val="1838030B"/>
    <w:rsid w:val="188F6C94"/>
    <w:rsid w:val="1A8744C0"/>
    <w:rsid w:val="1C4D9F26"/>
    <w:rsid w:val="1CBFD127"/>
    <w:rsid w:val="1E01F84C"/>
    <w:rsid w:val="1E1CC8DE"/>
    <w:rsid w:val="1E2CE801"/>
    <w:rsid w:val="1E401239"/>
    <w:rsid w:val="1E5218E4"/>
    <w:rsid w:val="1F7AC1B3"/>
    <w:rsid w:val="2269B521"/>
    <w:rsid w:val="2444B1B9"/>
    <w:rsid w:val="254C0D63"/>
    <w:rsid w:val="25E0021D"/>
    <w:rsid w:val="2644C789"/>
    <w:rsid w:val="26535D5B"/>
    <w:rsid w:val="28C24199"/>
    <w:rsid w:val="2944CE08"/>
    <w:rsid w:val="29D6640F"/>
    <w:rsid w:val="2E4E5686"/>
    <w:rsid w:val="2F3E701B"/>
    <w:rsid w:val="32ED4F47"/>
    <w:rsid w:val="33DCCC05"/>
    <w:rsid w:val="35DE514F"/>
    <w:rsid w:val="399A799B"/>
    <w:rsid w:val="3B663E99"/>
    <w:rsid w:val="3F6EFC4D"/>
    <w:rsid w:val="4125895B"/>
    <w:rsid w:val="414F53EF"/>
    <w:rsid w:val="417496BC"/>
    <w:rsid w:val="41FC8DB3"/>
    <w:rsid w:val="444A590F"/>
    <w:rsid w:val="449B1FC8"/>
    <w:rsid w:val="44EDD5C4"/>
    <w:rsid w:val="4735525C"/>
    <w:rsid w:val="47DD5464"/>
    <w:rsid w:val="4A128024"/>
    <w:rsid w:val="4B0201A5"/>
    <w:rsid w:val="4B0FE336"/>
    <w:rsid w:val="4B92613B"/>
    <w:rsid w:val="4DAF32B7"/>
    <w:rsid w:val="4EE3BECA"/>
    <w:rsid w:val="506BF369"/>
    <w:rsid w:val="51979017"/>
    <w:rsid w:val="530A6960"/>
    <w:rsid w:val="54BFBF0C"/>
    <w:rsid w:val="54CA1BC8"/>
    <w:rsid w:val="55027FEB"/>
    <w:rsid w:val="57E7A4C1"/>
    <w:rsid w:val="58CCCBC9"/>
    <w:rsid w:val="594EA1F3"/>
    <w:rsid w:val="5A9FBDDB"/>
    <w:rsid w:val="5F6F0B0D"/>
    <w:rsid w:val="6095C408"/>
    <w:rsid w:val="61A47F27"/>
    <w:rsid w:val="6220145C"/>
    <w:rsid w:val="62D7401D"/>
    <w:rsid w:val="6435775E"/>
    <w:rsid w:val="65CCF211"/>
    <w:rsid w:val="663BF374"/>
    <w:rsid w:val="664F134F"/>
    <w:rsid w:val="669FEDB7"/>
    <w:rsid w:val="68ED8DF2"/>
    <w:rsid w:val="6944742F"/>
    <w:rsid w:val="6BC95D42"/>
    <w:rsid w:val="6CA289D8"/>
    <w:rsid w:val="6DA0D646"/>
    <w:rsid w:val="6DDDD3B6"/>
    <w:rsid w:val="6E88DE26"/>
    <w:rsid w:val="6F240457"/>
    <w:rsid w:val="704E4266"/>
    <w:rsid w:val="735F3144"/>
    <w:rsid w:val="73CFDE0F"/>
    <w:rsid w:val="74AAA45B"/>
    <w:rsid w:val="7602E44C"/>
    <w:rsid w:val="77327F6B"/>
    <w:rsid w:val="77D13C0C"/>
    <w:rsid w:val="7A6E900F"/>
    <w:rsid w:val="7C0E85E4"/>
    <w:rsid w:val="7DC1F871"/>
    <w:rsid w:val="7E4DC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EAA70C3"/>
  <w15:docId w15:val="{BAF76975-F47E-46DA-BDB8-739850A3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Verdana" w:hAnsi="Verdana" w:cs="Verdana"/>
      <w:sz w:val="16"/>
      <w:szCs w:val="16"/>
      <w:lang w:val="en-GB" w:eastAsia="en-US" w:bidi="ne-IN"/>
    </w:rPr>
  </w:style>
  <w:style w:type="paragraph" w:styleId="Heading1">
    <w:name w:val="heading 1"/>
    <w:basedOn w:val="Normal"/>
    <w:next w:val="Normal"/>
    <w:qFormat/>
    <w:pPr>
      <w:jc w:val="center"/>
      <w:outlineLvl w:val="0"/>
    </w:pPr>
    <w:rPr>
      <w:rFonts w:cs="Times New Roman"/>
      <w:b/>
      <w:caps/>
      <w:sz w:val="28"/>
      <w:szCs w:val="28"/>
    </w:rPr>
  </w:style>
  <w:style w:type="paragraph" w:styleId="Heading2">
    <w:name w:val="heading 2"/>
    <w:basedOn w:val="Normal"/>
    <w:next w:val="Normal"/>
    <w:qFormat/>
    <w:pPr>
      <w:jc w:val="center"/>
      <w:outlineLvl w:val="1"/>
    </w:pPr>
    <w:rPr>
      <w:rFonts w:cs="Times New Roman"/>
      <w:b/>
    </w:rPr>
  </w:style>
  <w:style w:type="paragraph" w:styleId="Heading3">
    <w:name w:val="heading 3"/>
    <w:basedOn w:val="Normal"/>
    <w:next w:val="Normal"/>
    <w:qFormat/>
    <w:pPr>
      <w:outlineLvl w:val="2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imes New Roman"/>
    </w:rPr>
  </w:style>
  <w:style w:type="paragraph" w:customStyle="1" w:styleId="Ttulodecolumna">
    <w:name w:val="Título de columna"/>
    <w:basedOn w:val="Heading2"/>
    <w:rPr>
      <w:rFonts w:cs="Verdana"/>
      <w:bCs/>
      <w:sz w:val="15"/>
      <w:szCs w:val="15"/>
      <w:lang w:val="en-US" w:bidi="en-US"/>
    </w:rPr>
  </w:style>
  <w:style w:type="paragraph" w:customStyle="1" w:styleId="Instrucciones">
    <w:name w:val="Instrucciones"/>
    <w:basedOn w:val="Normal"/>
    <w:pPr>
      <w:jc w:val="center"/>
    </w:pPr>
    <w:rPr>
      <w:lang w:val="en-US" w:bidi="en-US"/>
    </w:rPr>
  </w:style>
  <w:style w:type="paragraph" w:customStyle="1" w:styleId="Nmeros">
    <w:name w:val="Números"/>
    <w:basedOn w:val="Normal"/>
    <w:pPr>
      <w:jc w:val="center"/>
    </w:pPr>
    <w:rPr>
      <w:lang w:val="en-US" w:bidi="en-US"/>
    </w:rPr>
  </w:style>
  <w:style w:type="character" w:styleId="CommentReference">
    <w:name w:val="annotation reference"/>
    <w:semiHidden/>
    <w:rPr>
      <w:sz w:val="16"/>
    </w:rPr>
  </w:style>
  <w:style w:type="table" w:customStyle="1" w:styleId="Tablanormal1">
    <w:name w:val="Tabla normal1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330E6"/>
    <w:pPr>
      <w:tabs>
        <w:tab w:val="center" w:pos="4419"/>
        <w:tab w:val="right" w:pos="8838"/>
      </w:tabs>
    </w:pPr>
    <w:rPr>
      <w:szCs w:val="14"/>
    </w:rPr>
  </w:style>
  <w:style w:type="character" w:customStyle="1" w:styleId="HeaderChar">
    <w:name w:val="Header Char"/>
    <w:link w:val="Header"/>
    <w:rsid w:val="00B330E6"/>
    <w:rPr>
      <w:rFonts w:ascii="Verdana" w:hAnsi="Verdana" w:cs="Verdana"/>
      <w:sz w:val="16"/>
      <w:szCs w:val="14"/>
      <w:lang w:val="en-GB" w:bidi="ne-IN"/>
    </w:rPr>
  </w:style>
  <w:style w:type="paragraph" w:styleId="Footer">
    <w:name w:val="footer"/>
    <w:basedOn w:val="Normal"/>
    <w:link w:val="FooterChar"/>
    <w:uiPriority w:val="99"/>
    <w:unhideWhenUsed/>
    <w:rsid w:val="00B330E6"/>
    <w:pPr>
      <w:tabs>
        <w:tab w:val="center" w:pos="4419"/>
        <w:tab w:val="right" w:pos="8838"/>
      </w:tabs>
    </w:pPr>
    <w:rPr>
      <w:szCs w:val="14"/>
    </w:rPr>
  </w:style>
  <w:style w:type="character" w:customStyle="1" w:styleId="FooterChar">
    <w:name w:val="Footer Char"/>
    <w:link w:val="Footer"/>
    <w:uiPriority w:val="99"/>
    <w:rsid w:val="00B330E6"/>
    <w:rPr>
      <w:rFonts w:ascii="Verdana" w:hAnsi="Verdana" w:cs="Verdana"/>
      <w:sz w:val="16"/>
      <w:szCs w:val="14"/>
      <w:lang w:val="en-GB" w:bidi="ne-IN"/>
    </w:rPr>
  </w:style>
  <w:style w:type="character" w:styleId="Hyperlink">
    <w:name w:val="Hyperlink"/>
    <w:unhideWhenUsed/>
    <w:rsid w:val="006058C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058C1"/>
    <w:rPr>
      <w:color w:val="605E5C"/>
      <w:shd w:val="clear" w:color="auto" w:fill="E1DFDD"/>
    </w:rPr>
  </w:style>
  <w:style w:type="character" w:customStyle="1" w:styleId="normaltextrun">
    <w:name w:val="normaltextrun"/>
    <w:rsid w:val="003E160D"/>
  </w:style>
  <w:style w:type="paragraph" w:styleId="CommentText">
    <w:name w:val="annotation text"/>
    <w:basedOn w:val="Normal"/>
    <w:link w:val="CommentTextChar"/>
    <w:semiHidden/>
    <w:unhideWhenUsed/>
    <w:rsid w:val="00CC3A1C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CC3A1C"/>
    <w:rPr>
      <w:rFonts w:ascii="Verdana" w:hAnsi="Verdana" w:cs="Verdana"/>
      <w:szCs w:val="18"/>
      <w:lang w:val="en-GB" w:eastAsia="en-US" w:bidi="ne-I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C3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C3A1C"/>
    <w:rPr>
      <w:rFonts w:ascii="Verdana" w:hAnsi="Verdana" w:cs="Verdana"/>
      <w:b/>
      <w:bCs/>
      <w:szCs w:val="18"/>
      <w:lang w:val="en-GB" w:eastAsia="en-US" w:bidi="ne-IN"/>
    </w:rPr>
  </w:style>
  <w:style w:type="paragraph" w:styleId="ListParagraph">
    <w:name w:val="List Paragraph"/>
    <w:basedOn w:val="Normal"/>
    <w:uiPriority w:val="34"/>
    <w:qFormat/>
    <w:rsid w:val="00EE6828"/>
    <w:pPr>
      <w:ind w:left="720"/>
      <w:contextualSpacing/>
    </w:pPr>
    <w:rPr>
      <w:szCs w:val="14"/>
    </w:rPr>
  </w:style>
  <w:style w:type="paragraph" w:styleId="FootnoteText">
    <w:name w:val="footnote text"/>
    <w:basedOn w:val="Normal"/>
    <w:link w:val="FootnoteTextChar"/>
    <w:semiHidden/>
    <w:unhideWhenUsed/>
    <w:rsid w:val="002A0A3F"/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2A0A3F"/>
    <w:rPr>
      <w:rFonts w:ascii="Verdana" w:hAnsi="Verdana" w:cs="Verdana"/>
      <w:szCs w:val="18"/>
      <w:lang w:val="en-GB" w:eastAsia="en-US" w:bidi="ne-IN"/>
    </w:rPr>
  </w:style>
  <w:style w:type="character" w:styleId="FootnoteReference">
    <w:name w:val="footnote reference"/>
    <w:basedOn w:val="DefaultParagraphFont"/>
    <w:semiHidden/>
    <w:unhideWhenUsed/>
    <w:rsid w:val="002A0A3F"/>
    <w:rPr>
      <w:vertAlign w:val="superscript"/>
    </w:rPr>
  </w:style>
  <w:style w:type="paragraph" w:styleId="Revision">
    <w:name w:val="Revision"/>
    <w:hidden/>
    <w:uiPriority w:val="99"/>
    <w:semiHidden/>
    <w:rsid w:val="005F4986"/>
    <w:rPr>
      <w:rFonts w:ascii="Verdana" w:hAnsi="Verdana" w:cs="Verdana"/>
      <w:sz w:val="16"/>
      <w:szCs w:val="14"/>
      <w:lang w:val="en-GB" w:eastAsia="en-US" w:bidi="ne-IN"/>
    </w:rPr>
  </w:style>
  <w:style w:type="character" w:styleId="PlaceholderText">
    <w:name w:val="Placeholder Text"/>
    <w:basedOn w:val="DefaultParagraphFont"/>
    <w:uiPriority w:val="99"/>
    <w:semiHidden/>
    <w:rsid w:val="007C6288"/>
    <w:rPr>
      <w:color w:val="808080"/>
    </w:rPr>
  </w:style>
  <w:style w:type="character" w:customStyle="1" w:styleId="ConcursodeIdeas">
    <w:name w:val="Concurso de Ideas"/>
    <w:basedOn w:val="DefaultParagraphFont"/>
    <w:uiPriority w:val="1"/>
    <w:rsid w:val="007C6288"/>
    <w:rPr>
      <w:rFonts w:ascii="Verdana" w:hAnsi="Verdana"/>
      <w:sz w:val="16"/>
    </w:rPr>
  </w:style>
  <w:style w:type="table" w:styleId="TableGrid">
    <w:name w:val="Table Grid"/>
    <w:basedOn w:val="TableNormal"/>
    <w:rsid w:val="005A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2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deasrecuperacionverde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uperacion.verde@giz.d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iz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oches\AppData\Roaming\Microsoft\Templates\Encuesta%20de%20prioridad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398613BC10442881BE475A4818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FED15-CF1E-4D77-B18C-3159D5EF53B0}"/>
      </w:docPartPr>
      <w:docPartBody>
        <w:p w:rsidR="005866D6" w:rsidRDefault="001E2CC2" w:rsidP="001E2CC2">
          <w:pPr>
            <w:pStyle w:val="7B398613BC10442881BE475A4818C37D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nombre de la empresa o red</w:t>
          </w:r>
        </w:p>
      </w:docPartBody>
    </w:docPart>
    <w:docPart>
      <w:docPartPr>
        <w:name w:val="0BE2849994F443E3A88CF266ABED5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0F6A2-54CC-4A6C-A9E8-27C853BFFFC1}"/>
      </w:docPartPr>
      <w:docPartBody>
        <w:p w:rsidR="005866D6" w:rsidRDefault="001E2CC2" w:rsidP="001E2CC2">
          <w:pPr>
            <w:pStyle w:val="0BE2849994F443E3A88CF266ABED5B3523"/>
          </w:pPr>
          <w:r w:rsidRPr="001838BF">
            <w:rPr>
              <w:color w:val="808080" w:themeColor="background1" w:themeShade="80"/>
              <w:sz w:val="18"/>
              <w:szCs w:val="18"/>
              <w:lang w:val="es-419"/>
            </w:rPr>
            <w:t>Insertar país</w:t>
          </w:r>
        </w:p>
      </w:docPartBody>
    </w:docPart>
    <w:docPart>
      <w:docPartPr>
        <w:name w:val="EE858A87A61D46FF9E5EB5B8BEE7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5E810-4551-45DD-BEEF-4C322EBB1F10}"/>
      </w:docPartPr>
      <w:docPartBody>
        <w:p w:rsidR="005866D6" w:rsidRDefault="001E2CC2" w:rsidP="001E2CC2">
          <w:pPr>
            <w:pStyle w:val="EE858A87A61D46FF9E5EB5B8BEE717D7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persona de contacto</w:t>
          </w:r>
        </w:p>
      </w:docPartBody>
    </w:docPart>
    <w:docPart>
      <w:docPartPr>
        <w:name w:val="9F3637161C5F490086BEBF0D85CE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85B89-892A-4950-AC99-2B06DFFAB4C2}"/>
      </w:docPartPr>
      <w:docPartBody>
        <w:p w:rsidR="005866D6" w:rsidRDefault="001E2CC2" w:rsidP="001E2CC2">
          <w:pPr>
            <w:pStyle w:val="9F3637161C5F490086BEBF0D85CE74B8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número de teléfono</w:t>
          </w:r>
        </w:p>
      </w:docPartBody>
    </w:docPart>
    <w:docPart>
      <w:docPartPr>
        <w:name w:val="2F2BF30A6A5C47188EFE5AAA27520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CC80B-10A9-43CB-8CD7-7CAC54453A98}"/>
      </w:docPartPr>
      <w:docPartBody>
        <w:p w:rsidR="005866D6" w:rsidRDefault="001E2CC2" w:rsidP="001E2CC2">
          <w:pPr>
            <w:pStyle w:val="2F2BF30A6A5C47188EFE5AAA27520308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correo electrónico</w:t>
          </w:r>
        </w:p>
      </w:docPartBody>
    </w:docPart>
    <w:docPart>
      <w:docPartPr>
        <w:name w:val="991742C750CC46529A722DB1A7697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0DDC-D3C5-4275-8E5A-9BA5A071FD10}"/>
      </w:docPartPr>
      <w:docPartBody>
        <w:p w:rsidR="005866D6" w:rsidRDefault="001E2CC2" w:rsidP="001E2CC2">
          <w:pPr>
            <w:pStyle w:val="991742C750CC46529A722DB1A7697D1E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sector</w:t>
          </w:r>
        </w:p>
      </w:docPartBody>
    </w:docPart>
    <w:docPart>
      <w:docPartPr>
        <w:name w:val="8A909526BD8E40068D66CEB4CA406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1F671-B65B-4A4E-90A8-07E74782C496}"/>
      </w:docPartPr>
      <w:docPartBody>
        <w:p w:rsidR="005866D6" w:rsidRDefault="001E2CC2" w:rsidP="001E2CC2">
          <w:pPr>
            <w:pStyle w:val="8A909526BD8E40068D66CEB4CA406DA9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año de fundación</w:t>
          </w:r>
        </w:p>
      </w:docPartBody>
    </w:docPart>
    <w:docPart>
      <w:docPartPr>
        <w:name w:val="546BA7204A9A40BF90A9F92C15CF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EB12D-700A-4C69-A18A-87B3B94240EC}"/>
      </w:docPartPr>
      <w:docPartBody>
        <w:p w:rsidR="005866D6" w:rsidRDefault="001E2CC2" w:rsidP="001E2CC2">
          <w:pPr>
            <w:pStyle w:val="546BA7204A9A40BF90A9F92C15CF6DD2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forma jurídica</w:t>
          </w:r>
        </w:p>
      </w:docPartBody>
    </w:docPart>
    <w:docPart>
      <w:docPartPr>
        <w:name w:val="A56F2465083145CB90DBFC718A6BC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8D224-3B7E-49EF-9EBB-9E5A8A49A332}"/>
      </w:docPartPr>
      <w:docPartBody>
        <w:p w:rsidR="005866D6" w:rsidRDefault="001E2CC2" w:rsidP="001E2CC2">
          <w:pPr>
            <w:pStyle w:val="A56F2465083145CB90DBFC718A6BC8E623"/>
          </w:pPr>
          <w:r w:rsidRPr="001838BF">
            <w:rPr>
              <w:rStyle w:val="PlaceholderText"/>
              <w:sz w:val="18"/>
              <w:szCs w:val="18"/>
              <w:lang w:val="pt-BR"/>
            </w:rPr>
            <w:t>Insertar número de registro mercantil</w:t>
          </w:r>
        </w:p>
      </w:docPartBody>
    </w:docPart>
    <w:docPart>
      <w:docPartPr>
        <w:name w:val="A356CAB6BA764CA083733EDADCC20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61F58-3239-4F06-A449-168711FFEA7C}"/>
      </w:docPartPr>
      <w:docPartBody>
        <w:p w:rsidR="005866D6" w:rsidRDefault="001E2CC2" w:rsidP="001E2CC2">
          <w:pPr>
            <w:pStyle w:val="A356CAB6BA764CA083733EDADCC208B1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ventas anuales</w:t>
          </w:r>
        </w:p>
      </w:docPartBody>
    </w:docPart>
    <w:docPart>
      <w:docPartPr>
        <w:name w:val="BEE6E770B54049FFA8F905712F03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4D46-A5E0-4891-B349-FECF4ACC1ED6}"/>
      </w:docPartPr>
      <w:docPartBody>
        <w:p w:rsidR="005866D6" w:rsidRDefault="001E2CC2" w:rsidP="001E2CC2">
          <w:pPr>
            <w:pStyle w:val="BEE6E770B54049FFA8F905712F03F67B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número de empleados</w:t>
          </w:r>
        </w:p>
      </w:docPartBody>
    </w:docPart>
    <w:docPart>
      <w:docPartPr>
        <w:name w:val="91EEEED4370D4D45B82FB8FB13907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F763-6E40-4A53-B6FC-6ACF9661A042}"/>
      </w:docPartPr>
      <w:docPartBody>
        <w:p w:rsidR="005866D6" w:rsidRDefault="001E2CC2" w:rsidP="001E2CC2">
          <w:pPr>
            <w:pStyle w:val="91EEEED4370D4D45B82FB8FB1390778F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título</w:t>
          </w:r>
        </w:p>
      </w:docPartBody>
    </w:docPart>
    <w:docPart>
      <w:docPartPr>
        <w:name w:val="FD3F05B550BA4C649A2310270331B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05C71-C273-41B2-B3EE-0CBB1DB65893}"/>
      </w:docPartPr>
      <w:docPartBody>
        <w:p w:rsidR="005866D6" w:rsidRDefault="001E2CC2" w:rsidP="001E2CC2">
          <w:pPr>
            <w:pStyle w:val="FD3F05B550BA4C649A2310270331BAD3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eje de acción</w:t>
          </w:r>
        </w:p>
      </w:docPartBody>
    </w:docPart>
    <w:docPart>
      <w:docPartPr>
        <w:name w:val="0DC329CB8B29401C8D5DEA48FC14F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F5853-5C0C-4C43-A598-57BB7E4D2C21}"/>
      </w:docPartPr>
      <w:docPartBody>
        <w:p w:rsidR="005866D6" w:rsidRDefault="001E2CC2" w:rsidP="001E2CC2">
          <w:pPr>
            <w:pStyle w:val="0DC329CB8B29401C8D5DEA48FC14FF2C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estimación del presupuesto total</w:t>
          </w:r>
          <w:r>
            <w:rPr>
              <w:rStyle w:val="PlaceholderText"/>
              <w:sz w:val="18"/>
              <w:szCs w:val="18"/>
              <w:lang w:val="es-419"/>
            </w:rPr>
            <w:t xml:space="preserve"> </w:t>
          </w:r>
          <w:r w:rsidRPr="00FD1C19">
            <w:rPr>
              <w:rStyle w:val="PlaceholderText"/>
              <w:sz w:val="18"/>
              <w:szCs w:val="18"/>
              <w:lang w:val="es-419"/>
            </w:rPr>
            <w:t>para poder llevar a cabo el proyecto</w:t>
          </w:r>
        </w:p>
      </w:docPartBody>
    </w:docPart>
    <w:docPart>
      <w:docPartPr>
        <w:name w:val="FED112058FDB484C8DD6467A54C65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D7B95-B2FF-413C-B2DC-49081F532611}"/>
      </w:docPartPr>
      <w:docPartBody>
        <w:p w:rsidR="005866D6" w:rsidRDefault="001E2CC2" w:rsidP="001E2CC2">
          <w:pPr>
            <w:pStyle w:val="FED112058FDB484C8DD6467A54C6563E19"/>
          </w:pPr>
          <w:r w:rsidRPr="009D2C16">
            <w:rPr>
              <w:color w:val="A6A6A6" w:themeColor="background1" w:themeShade="A6"/>
              <w:sz w:val="18"/>
              <w:szCs w:val="18"/>
              <w:lang w:val="en-US"/>
            </w:rPr>
            <w:t>Insertar contribución propria</w:t>
          </w:r>
        </w:p>
      </w:docPartBody>
    </w:docPart>
    <w:docPart>
      <w:docPartPr>
        <w:name w:val="71EB7F98B9934BCD9857F28081F5F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F5AD-43B0-4BCD-BF9A-829A2F6384B5}"/>
      </w:docPartPr>
      <w:docPartBody>
        <w:p w:rsidR="005866D6" w:rsidRDefault="001E2CC2" w:rsidP="001E2CC2">
          <w:pPr>
            <w:pStyle w:val="71EB7F98B9934BCD9857F28081F5F92119"/>
          </w:pPr>
          <w:r w:rsidRPr="001838BF">
            <w:rPr>
              <w:rStyle w:val="PlaceholderText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7EAA7FBD827A4A06BD89B213BA82F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67D32-2089-45A6-9889-AC8AA036A2C5}"/>
      </w:docPartPr>
      <w:docPartBody>
        <w:p w:rsidR="005866D6" w:rsidRDefault="001E2CC2" w:rsidP="001E2CC2">
          <w:pPr>
            <w:pStyle w:val="7EAA7FBD827A4A06BD89B213BA82F33E19"/>
          </w:pPr>
          <w:r w:rsidRPr="00A21411">
            <w:rPr>
              <w:rStyle w:val="PlaceholderText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0DCB8B322CF24E3CA98B3C655EAB8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C8A31-2B94-41D9-B8C1-04169743B379}"/>
      </w:docPartPr>
      <w:docPartBody>
        <w:p w:rsidR="005866D6" w:rsidRDefault="001E2CC2" w:rsidP="001E2CC2">
          <w:pPr>
            <w:pStyle w:val="0DCB8B322CF24E3CA98B3C655EAB8C6D19"/>
          </w:pPr>
          <w:r w:rsidRPr="00A21411">
            <w:rPr>
              <w:rStyle w:val="PlaceholderText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3027B9766FBD4F659055DD614CC3E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69C19-E5E9-4D0E-A446-A087108F954A}"/>
      </w:docPartPr>
      <w:docPartBody>
        <w:p w:rsidR="005866D6" w:rsidRDefault="001E2CC2" w:rsidP="001E2CC2">
          <w:pPr>
            <w:pStyle w:val="3027B9766FBD4F659055DD614CC3E64819"/>
          </w:pPr>
          <w:r w:rsidRPr="00A21411">
            <w:rPr>
              <w:rStyle w:val="PlaceholderText"/>
              <w:sz w:val="18"/>
              <w:szCs w:val="18"/>
              <w:lang w:val="es-419"/>
            </w:rPr>
            <w:t>Insertar porcentaje</w:t>
          </w:r>
        </w:p>
      </w:docPartBody>
    </w:docPart>
    <w:docPart>
      <w:docPartPr>
        <w:name w:val="C523E699909B4303964C6F777343C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8B3D2-1EB8-4AEA-A48E-94A9BE3C81ED}"/>
      </w:docPartPr>
      <w:docPartBody>
        <w:p w:rsidR="005866D6" w:rsidRDefault="001E2CC2" w:rsidP="001E2CC2">
          <w:pPr>
            <w:pStyle w:val="C523E699909B4303964C6F777343CFB219"/>
          </w:pPr>
          <w:r w:rsidRPr="00A21411">
            <w:rPr>
              <w:rStyle w:val="PlaceholderText"/>
              <w:sz w:val="18"/>
              <w:szCs w:val="18"/>
              <w:lang w:val="es-419"/>
            </w:rPr>
            <w:t>Insertar porcentaje</w:t>
          </w:r>
        </w:p>
      </w:docPartBody>
    </w:docPart>
    <w:docPart>
      <w:docPartPr>
        <w:name w:val="5AF5C0E3D6F4495295083FE0B4728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DE3C-C84D-4826-9CD1-406A5745FA5C}"/>
      </w:docPartPr>
      <w:docPartBody>
        <w:p w:rsidR="001E2CC2" w:rsidRPr="009D2C16" w:rsidRDefault="001E2CC2" w:rsidP="0089238A">
          <w:pPr>
            <w:spacing w:before="60"/>
            <w:rPr>
              <w:lang w:val="es-419"/>
            </w:rPr>
          </w:pPr>
          <w:r w:rsidRPr="00A21411">
            <w:rPr>
              <w:rStyle w:val="PlaceholderText"/>
              <w:sz w:val="18"/>
              <w:szCs w:val="18"/>
              <w:lang w:val="es-419"/>
            </w:rPr>
            <w:t xml:space="preserve">Algunas preguntas guías (no </w:t>
          </w:r>
          <w:r>
            <w:rPr>
              <w:rStyle w:val="PlaceholderText"/>
              <w:sz w:val="18"/>
              <w:szCs w:val="18"/>
              <w:lang w:val="es-419"/>
            </w:rPr>
            <w:t>e</w:t>
          </w:r>
          <w:r w:rsidRPr="009D2C16">
            <w:rPr>
              <w:rStyle w:val="PlaceholderText"/>
              <w:sz w:val="18"/>
              <w:szCs w:val="18"/>
              <w:lang w:val="es-419"/>
            </w:rPr>
            <w:t>s necesario responder a toda</w:t>
          </w:r>
          <w:r w:rsidRPr="00080A93">
            <w:rPr>
              <w:rStyle w:val="PlaceholderText"/>
              <w:sz w:val="18"/>
              <w:szCs w:val="18"/>
              <w:lang w:val="es-419"/>
            </w:rPr>
            <w:t>s</w:t>
          </w:r>
          <w:r w:rsidRPr="00A21411">
            <w:rPr>
              <w:rStyle w:val="PlaceholderText"/>
              <w:sz w:val="18"/>
              <w:szCs w:val="18"/>
              <w:lang w:val="es-419"/>
            </w:rPr>
            <w:t>): ¿Qué consecuencia de la pandemia pretende afrontar y superar con el proyecto?;</w:t>
          </w:r>
          <w:r>
            <w:rPr>
              <w:rStyle w:val="PlaceholderText"/>
              <w:sz w:val="18"/>
              <w:szCs w:val="18"/>
              <w:lang w:val="es-419"/>
            </w:rPr>
            <w:t xml:space="preserve"> </w:t>
          </w:r>
          <w:r w:rsidRPr="00A21411">
            <w:rPr>
              <w:rStyle w:val="PlaceholderText"/>
              <w:sz w:val="18"/>
              <w:szCs w:val="18"/>
              <w:lang w:val="es-419"/>
            </w:rPr>
            <w:t>¿</w:t>
          </w:r>
          <w:r>
            <w:rPr>
              <w:rStyle w:val="PlaceholderText"/>
              <w:sz w:val="18"/>
              <w:szCs w:val="18"/>
              <w:lang w:val="es-419"/>
            </w:rPr>
            <w:t>En qué categoría del concurso tendrá el proyecto sus impactos principales?;</w:t>
          </w:r>
          <w:r w:rsidRPr="00A21411">
            <w:rPr>
              <w:rStyle w:val="PlaceholderText"/>
              <w:sz w:val="18"/>
              <w:szCs w:val="18"/>
              <w:lang w:val="es-419"/>
            </w:rPr>
            <w:t xml:space="preserve"> ¿Qué resultados específicos espera lograr al final de la implementación del proyecto?; ¿Cuál sería la metodología de implementación?; ¿Qué puntos no indicados en la tabla arriba destacan a su idea</w:t>
          </w:r>
          <w:r>
            <w:rPr>
              <w:rStyle w:val="PlaceholderText"/>
              <w:sz w:val="18"/>
              <w:szCs w:val="18"/>
              <w:lang w:val="es-419"/>
            </w:rPr>
            <w:t>,</w:t>
          </w:r>
          <w:r w:rsidRPr="00080A93">
            <w:rPr>
              <w:rStyle w:val="PlaceholderText"/>
              <w:sz w:val="18"/>
              <w:szCs w:val="18"/>
              <w:lang w:val="es-419"/>
            </w:rPr>
            <w:t xml:space="preserve"> p</w:t>
          </w:r>
          <w:r>
            <w:rPr>
              <w:rStyle w:val="PlaceholderText"/>
              <w:sz w:val="18"/>
              <w:szCs w:val="18"/>
              <w:lang w:val="es-419"/>
            </w:rPr>
            <w:t>.ej. en términos de innovación y/o novedad</w:t>
          </w:r>
          <w:r w:rsidRPr="00A21411">
            <w:rPr>
              <w:rStyle w:val="PlaceholderText"/>
              <w:sz w:val="18"/>
              <w:szCs w:val="18"/>
              <w:lang w:val="es-419"/>
            </w:rPr>
            <w:t>?; ¿Cuáles serían posibles aliados para la implementación del proyecto?</w:t>
          </w:r>
        </w:p>
        <w:p w:rsidR="005866D6" w:rsidRDefault="005866D6" w:rsidP="00A82EDF">
          <w:pPr>
            <w:pStyle w:val="5AF5C0E3D6F4495295083FE0B472893E26"/>
          </w:pPr>
        </w:p>
      </w:docPartBody>
    </w:docPart>
    <w:docPart>
      <w:docPartPr>
        <w:name w:val="6857C72AC25D4C82BAF60B10ED100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A498D-D5A1-40BC-9015-13C60632CD9F}"/>
      </w:docPartPr>
      <w:docPartBody>
        <w:p w:rsidR="003B434E" w:rsidRDefault="001E2CC2" w:rsidP="001E2CC2">
          <w:pPr>
            <w:pStyle w:val="6857C72AC25D4C82BAF60B10ED10075923"/>
          </w:pPr>
          <w:r w:rsidRPr="001838BF">
            <w:rPr>
              <w:rStyle w:val="PlaceholderText"/>
              <w:sz w:val="18"/>
              <w:szCs w:val="18"/>
              <w:lang w:val="es-419"/>
            </w:rPr>
            <w:t>Insertar ámbito de aplicación</w:t>
          </w:r>
        </w:p>
      </w:docPartBody>
    </w:docPart>
    <w:docPart>
      <w:docPartPr>
        <w:name w:val="9E6C52D973464CE6ADAA15E12B6CD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0A6B7-A519-457A-9E44-1BA1D7450EA1}"/>
      </w:docPartPr>
      <w:docPartBody>
        <w:p w:rsidR="003B434E" w:rsidRDefault="001E2CC2" w:rsidP="001E2CC2">
          <w:pPr>
            <w:pStyle w:val="9E6C52D973464CE6ADAA15E12B6CD21024"/>
          </w:pPr>
          <w:r w:rsidRPr="001838BF">
            <w:rPr>
              <w:color w:val="808080" w:themeColor="background1" w:themeShade="80"/>
              <w:sz w:val="18"/>
              <w:szCs w:val="18"/>
              <w:lang w:val="es-419"/>
            </w:rPr>
            <w:t>Resumir objetivo principal en una frase</w:t>
          </w:r>
        </w:p>
      </w:docPartBody>
    </w:docPart>
    <w:docPart>
      <w:docPartPr>
        <w:name w:val="DF6426FF1C1145F78C4DF3ABDF3F5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F9985-4C20-4ABC-8A21-4B2BCCA346CA}"/>
      </w:docPartPr>
      <w:docPartBody>
        <w:p w:rsidR="003B434E" w:rsidRDefault="001E2CC2" w:rsidP="001E2CC2">
          <w:pPr>
            <w:pStyle w:val="DF6426FF1C1145F78C4DF3ABDF3F5C0D20"/>
          </w:pPr>
          <w:r w:rsidRPr="00A21411">
            <w:rPr>
              <w:rStyle w:val="PlaceholderText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67466AE752DB49E8BAE84D97E5C6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0F95C-D23D-42D7-8E17-428422FCA43F}"/>
      </w:docPartPr>
      <w:docPartBody>
        <w:p w:rsidR="003B434E" w:rsidRDefault="001E2CC2" w:rsidP="001E2CC2">
          <w:pPr>
            <w:pStyle w:val="67466AE752DB49E8BAE84D97E5C6D01E20"/>
          </w:pPr>
          <w:r w:rsidRPr="00A21411">
            <w:rPr>
              <w:rStyle w:val="PlaceholderText"/>
              <w:sz w:val="18"/>
              <w:szCs w:val="18"/>
              <w:lang w:val="es-419"/>
            </w:rPr>
            <w:t>En caso de sí, puede especificar qué aspectos de digitalización incluye</w:t>
          </w:r>
        </w:p>
      </w:docPartBody>
    </w:docPart>
    <w:docPart>
      <w:docPartPr>
        <w:name w:val="3A7FF5A4E60546A3BEE80A2225D09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56EEF-A46D-4FED-8C1B-02CDAD9ED6AE}"/>
      </w:docPartPr>
      <w:docPartBody>
        <w:p w:rsidR="00ED19F5" w:rsidRDefault="001E2CC2" w:rsidP="001E2CC2">
          <w:pPr>
            <w:pStyle w:val="3A7FF5A4E60546A3BEE80A2225D09DF417"/>
          </w:pPr>
          <w:r w:rsidRPr="00A21411">
            <w:rPr>
              <w:rStyle w:val="PlaceholderText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C723B47DAC864C4F9328E5253BC2E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2B754-E95A-466B-AB7B-8F9C1B06BDB8}"/>
      </w:docPartPr>
      <w:docPartBody>
        <w:p w:rsidR="003053EC" w:rsidRDefault="001E2CC2" w:rsidP="001E2CC2">
          <w:pPr>
            <w:pStyle w:val="C723B47DAC864C4F9328E5253BC2E8A920"/>
          </w:pPr>
          <w:r w:rsidRPr="009D2C16">
            <w:rPr>
              <w:color w:val="A6A6A6" w:themeColor="background1" w:themeShade="A6"/>
              <w:sz w:val="18"/>
              <w:szCs w:val="18"/>
              <w:lang w:val="es-419"/>
            </w:rPr>
            <w:t>Costes de personal en USD</w:t>
          </w:r>
        </w:p>
      </w:docPartBody>
    </w:docPart>
    <w:docPart>
      <w:docPartPr>
        <w:name w:val="4BEC8C9DCE284825BAD358D1EFFCD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5AD3-42EA-440F-9A4D-BED45F646268}"/>
      </w:docPartPr>
      <w:docPartBody>
        <w:p w:rsidR="003053EC" w:rsidRDefault="001E2CC2" w:rsidP="001E2CC2">
          <w:pPr>
            <w:pStyle w:val="4BEC8C9DCE284825BAD358D1EFFCD43620"/>
          </w:pPr>
          <w:r w:rsidRPr="009D2C16">
            <w:rPr>
              <w:color w:val="A6A6A6" w:themeColor="background1" w:themeShade="A6"/>
              <w:sz w:val="18"/>
              <w:szCs w:val="18"/>
              <w:lang w:val="es-419"/>
            </w:rPr>
            <w:t>Costes de viajes en USD</w:t>
          </w:r>
        </w:p>
      </w:docPartBody>
    </w:docPart>
    <w:docPart>
      <w:docPartPr>
        <w:name w:val="F46B74C598BD486D92EF9F72CAB77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40662-3F0A-4B2C-AF25-5F1D033A881A}"/>
      </w:docPartPr>
      <w:docPartBody>
        <w:p w:rsidR="003053EC" w:rsidRDefault="001E2CC2" w:rsidP="001E2CC2">
          <w:pPr>
            <w:pStyle w:val="F46B74C598BD486D92EF9F72CAB7735520"/>
          </w:pPr>
          <w:r w:rsidRPr="009D2C16">
            <w:rPr>
              <w:color w:val="A6A6A6" w:themeColor="background1" w:themeShade="A6"/>
              <w:sz w:val="18"/>
              <w:szCs w:val="18"/>
              <w:lang w:val="es-419"/>
            </w:rPr>
            <w:t>Costes de materiales en USD</w:t>
          </w:r>
        </w:p>
      </w:docPartBody>
    </w:docPart>
    <w:docPart>
      <w:docPartPr>
        <w:name w:val="62829BFD32784FE88D57640EAA71D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6CD2-33C4-4031-9B6F-090BFB6E935A}"/>
      </w:docPartPr>
      <w:docPartBody>
        <w:p w:rsidR="003053EC" w:rsidRDefault="001E2CC2" w:rsidP="001E2CC2">
          <w:pPr>
            <w:pStyle w:val="62829BFD32784FE88D57640EAA71D76E20"/>
          </w:pPr>
          <w:r w:rsidRPr="009D2C16">
            <w:rPr>
              <w:color w:val="A6A6A6" w:themeColor="background1" w:themeShade="A6"/>
              <w:sz w:val="18"/>
              <w:szCs w:val="18"/>
              <w:lang w:val="en-US"/>
            </w:rPr>
            <w:t>Otros costes en USD</w:t>
          </w:r>
        </w:p>
      </w:docPartBody>
    </w:docPart>
    <w:docPart>
      <w:docPartPr>
        <w:name w:val="C105E7A1415949D38B0D77823235D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7AC3C-DE7C-4B95-A3F8-7D77650BBDB7}"/>
      </w:docPartPr>
      <w:docPartBody>
        <w:p w:rsidR="003053EC" w:rsidRDefault="001E2CC2" w:rsidP="001E2CC2">
          <w:pPr>
            <w:pStyle w:val="C105E7A1415949D38B0D77823235D5C614"/>
          </w:pPr>
          <w:r w:rsidRPr="004E0DE6">
            <w:rPr>
              <w:rStyle w:val="PlaceholderText"/>
              <w:sz w:val="20"/>
              <w:szCs w:val="20"/>
              <w:lang w:val="es-419"/>
            </w:rPr>
            <w:t>Insertar fecha</w:t>
          </w:r>
        </w:p>
      </w:docPartBody>
    </w:docPart>
    <w:docPart>
      <w:docPartPr>
        <w:name w:val="B276A14DBBFA42AFA84AD590E4836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8D410-AD7C-4ADD-B7A5-D826EC91402F}"/>
      </w:docPartPr>
      <w:docPartBody>
        <w:p w:rsidR="003053EC" w:rsidRDefault="001E2CC2" w:rsidP="001E2CC2">
          <w:pPr>
            <w:pStyle w:val="B276A14DBBFA42AFA84AD590E48365B614"/>
          </w:pPr>
          <w:r w:rsidRPr="004E0DE6">
            <w:rPr>
              <w:rStyle w:val="PlaceholderText"/>
              <w:sz w:val="20"/>
              <w:szCs w:val="20"/>
              <w:lang w:val="es-419"/>
            </w:rPr>
            <w:t>Puede firmar de mano o usar firma digital</w:t>
          </w:r>
        </w:p>
      </w:docPartBody>
    </w:docPart>
    <w:docPart>
      <w:docPartPr>
        <w:name w:val="4A9660956C074456802C4282A21DA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A5E4C-B7CE-4C5E-8596-67230734DC43}"/>
      </w:docPartPr>
      <w:docPartBody>
        <w:p w:rsidR="000E2F3D" w:rsidRDefault="001E2CC2" w:rsidP="001E2CC2">
          <w:pPr>
            <w:pStyle w:val="4A9660956C074456802C4282A21DA35511"/>
          </w:pPr>
          <w:r>
            <w:rPr>
              <w:color w:val="808080" w:themeColor="background1" w:themeShade="80"/>
              <w:sz w:val="18"/>
              <w:szCs w:val="18"/>
              <w:lang w:val="es-419"/>
            </w:rPr>
            <w:t>Insertar estimación del total de meses</w:t>
          </w:r>
        </w:p>
      </w:docPartBody>
    </w:docPart>
    <w:docPart>
      <w:docPartPr>
        <w:name w:val="307B720DF2C548BEBD27844DE7EFF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B0B7A-33EC-4ACC-A8CC-C6FBE3652119}"/>
      </w:docPartPr>
      <w:docPartBody>
        <w:p w:rsidR="000E2F3D" w:rsidRDefault="001E2CC2" w:rsidP="001E2CC2">
          <w:pPr>
            <w:pStyle w:val="307B720DF2C548BEBD27844DE7EFF43B8"/>
          </w:pPr>
          <w:r w:rsidRPr="00A71A83">
            <w:rPr>
              <w:color w:val="A6A6A6" w:themeColor="background1" w:themeShade="A6"/>
              <w:sz w:val="18"/>
              <w:szCs w:val="18"/>
              <w:lang w:val="es-419"/>
            </w:rPr>
            <w:t>Especifique en palabras clave</w:t>
          </w:r>
        </w:p>
      </w:docPartBody>
    </w:docPart>
    <w:docPart>
      <w:docPartPr>
        <w:name w:val="5E7494AEE498468F8A90673DCF7E7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9EB4F-98B8-463D-9546-D281F04935AB}"/>
      </w:docPartPr>
      <w:docPartBody>
        <w:p w:rsidR="000E2F3D" w:rsidRDefault="001E2CC2" w:rsidP="001E2CC2">
          <w:pPr>
            <w:pStyle w:val="5E7494AEE498468F8A90673DCF7E75237"/>
          </w:pPr>
          <w:r w:rsidRPr="00374F9F">
            <w:rPr>
              <w:rStyle w:val="PlaceholderText"/>
              <w:lang w:val="es-419"/>
            </w:rPr>
            <w:t>C</w:t>
          </w:r>
          <w:r w:rsidRPr="00374F9F">
            <w:rPr>
              <w:rStyle w:val="PlaceholderText"/>
              <w:sz w:val="18"/>
              <w:szCs w:val="18"/>
              <w:lang w:val="es-419"/>
            </w:rPr>
            <w:t>antidad esperada de empleos mantenidos</w:t>
          </w:r>
        </w:p>
      </w:docPartBody>
    </w:docPart>
    <w:docPart>
      <w:docPartPr>
        <w:name w:val="F96D5E5888FF4602AAB1999F3A760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DC200-5A56-4F42-97E9-0CAC19E051F4}"/>
      </w:docPartPr>
      <w:docPartBody>
        <w:p w:rsidR="000E2F3D" w:rsidRDefault="001E2CC2" w:rsidP="001E2CC2">
          <w:pPr>
            <w:pStyle w:val="F96D5E5888FF4602AAB1999F3A7605936"/>
          </w:pPr>
          <w:r>
            <w:rPr>
              <w:rStyle w:val="PlaceholderText"/>
              <w:lang w:val="es-419"/>
            </w:rPr>
            <w:t>C</w:t>
          </w:r>
          <w:r>
            <w:rPr>
              <w:rStyle w:val="PlaceholderText"/>
              <w:sz w:val="18"/>
              <w:szCs w:val="18"/>
              <w:lang w:val="es-419"/>
            </w:rPr>
            <w:t>antidad esperada de empleos creados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24"/>
    <w:rsid w:val="000E2F3D"/>
    <w:rsid w:val="001E2CC2"/>
    <w:rsid w:val="003053EC"/>
    <w:rsid w:val="003513F8"/>
    <w:rsid w:val="00376B81"/>
    <w:rsid w:val="00376C5B"/>
    <w:rsid w:val="003A2654"/>
    <w:rsid w:val="003B434E"/>
    <w:rsid w:val="00424CE1"/>
    <w:rsid w:val="004A0BC3"/>
    <w:rsid w:val="005866D6"/>
    <w:rsid w:val="0067109B"/>
    <w:rsid w:val="00692434"/>
    <w:rsid w:val="00762B05"/>
    <w:rsid w:val="00764F24"/>
    <w:rsid w:val="0077432E"/>
    <w:rsid w:val="0084352A"/>
    <w:rsid w:val="009541CB"/>
    <w:rsid w:val="00A82EDF"/>
    <w:rsid w:val="00B734D8"/>
    <w:rsid w:val="00B85534"/>
    <w:rsid w:val="00B87C41"/>
    <w:rsid w:val="00BE6C91"/>
    <w:rsid w:val="00C54E02"/>
    <w:rsid w:val="00CB3925"/>
    <w:rsid w:val="00CE5E9D"/>
    <w:rsid w:val="00DC7D18"/>
    <w:rsid w:val="00E3690F"/>
    <w:rsid w:val="00E457F0"/>
    <w:rsid w:val="00ED19F5"/>
    <w:rsid w:val="00EF4B3F"/>
    <w:rsid w:val="00F156E4"/>
    <w:rsid w:val="00F8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2CC2"/>
    <w:rPr>
      <w:color w:val="808080"/>
    </w:rPr>
  </w:style>
  <w:style w:type="paragraph" w:customStyle="1" w:styleId="41EDED5C0A4049D69F4E1FC725A64BB24">
    <w:name w:val="41EDED5C0A4049D69F4E1FC725A64BB24"/>
    <w:rsid w:val="00764F24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A3E13CCF81A42FAB97CBE2D9C2D514C2">
    <w:name w:val="EA3E13CCF81A42FAB97CBE2D9C2D514C2"/>
    <w:rsid w:val="00764F24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7D838C513934F7F89FC58C5FA496BD3">
    <w:name w:val="97D838C513934F7F89FC58C5FA496BD3"/>
    <w:rsid w:val="00376C5B"/>
  </w:style>
  <w:style w:type="paragraph" w:customStyle="1" w:styleId="7B398613BC10442881BE475A4818C37D32">
    <w:name w:val="7B398613BC10442881BE475A4818C37D32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31">
    <w:name w:val="0BE2849994F443E3A88CF266ABED5B3531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30">
    <w:name w:val="EE858A87A61D46FF9E5EB5B8BEE717D7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30">
    <w:name w:val="9F3637161C5F490086BEBF0D85CE74B8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30">
    <w:name w:val="2F2BF30A6A5C47188EFE5AAA27520308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30">
    <w:name w:val="991742C750CC46529A722DB1A7697D1E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30">
    <w:name w:val="8A909526BD8E40068D66CEB4CA406DA9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30">
    <w:name w:val="546BA7204A9A40BF90A9F92C15CF6DD2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30">
    <w:name w:val="A56F2465083145CB90DBFC718A6BC8E6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30">
    <w:name w:val="A356CAB6BA764CA083733EDADCC208B1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30">
    <w:name w:val="BEE6E770B54049FFA8F905712F03F67B30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9">
    <w:name w:val="91EEEED4370D4D45B82FB8FB1390778F29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9">
    <w:name w:val="FD3F05B550BA4C649A2310270331BAD329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4">
    <w:name w:val="6857C72AC25D4C82BAF60B10ED10075924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9">
    <w:name w:val="9E6C52D973464CE6ADAA15E12B6CD21019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9">
    <w:name w:val="0DC329CB8B29401C8D5DEA48FC14FF2C29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29">
    <w:name w:val="FED112058FDB484C8DD6467A54C6563E29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27">
    <w:name w:val="71EB7F98B9934BCD9857F28081F5F92127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46B39D7A68F4E8D808AEE37A1309EF026">
    <w:name w:val="046B39D7A68F4E8D808AEE37A1309EF026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27">
    <w:name w:val="7EAA7FBD827A4A06BD89B213BA82F33E27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27">
    <w:name w:val="3027B9766FBD4F659055DD614CC3E64827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27">
    <w:name w:val="0DCB8B322CF24E3CA98B3C655EAB8C6D27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27">
    <w:name w:val="C523E699909B4303964C6F777343CFB227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8">
    <w:name w:val="DF6426FF1C1145F78C4DF3ABDF3F5C0D18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8">
    <w:name w:val="67466AE752DB49E8BAE84D97E5C6D01E18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AF5C0E3D6F4495295083FE0B472893E26">
    <w:name w:val="5AF5C0E3D6F4495295083FE0B472893E26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2C67FBD477C4803AA80DA59BDF25FE11">
    <w:name w:val="42C67FBD477C4803AA80DA59BDF25FE11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E4C617D99854B1EB7872FA61FD47E081">
    <w:name w:val="AE4C617D99854B1EB7872FA61FD47E081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">
    <w:name w:val="7B398613BC10442881BE475A4818C37D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">
    <w:name w:val="0BE2849994F443E3A88CF266ABED5B35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">
    <w:name w:val="EE858A87A61D46FF9E5EB5B8BEE717D7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">
    <w:name w:val="9F3637161C5F490086BEBF0D85CE74B8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">
    <w:name w:val="2F2BF30A6A5C47188EFE5AAA27520308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">
    <w:name w:val="991742C750CC46529A722DB1A7697D1E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">
    <w:name w:val="8A909526BD8E40068D66CEB4CA406DA9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">
    <w:name w:val="546BA7204A9A40BF90A9F92C15CF6DD2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">
    <w:name w:val="A56F2465083145CB90DBFC718A6BC8E6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">
    <w:name w:val="A356CAB6BA764CA083733EDADCC208B1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">
    <w:name w:val="BEE6E770B54049FFA8F905712F03F67B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">
    <w:name w:val="91EEEED4370D4D45B82FB8FB1390778F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">
    <w:name w:val="FD3F05B550BA4C649A2310270331BAD3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">
    <w:name w:val="6857C72AC25D4C82BAF60B10ED100759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">
    <w:name w:val="9E6C52D973464CE6ADAA15E12B6CD210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">
    <w:name w:val="0DC329CB8B29401C8D5DEA48FC14FF2C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">
    <w:name w:val="FED112058FDB484C8DD6467A54C6563E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">
    <w:name w:val="71EB7F98B9934BCD9857F28081F5F921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46B39D7A68F4E8D808AEE37A1309EF0">
    <w:name w:val="046B39D7A68F4E8D808AEE37A1309EF0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">
    <w:name w:val="7EAA7FBD827A4A06BD89B213BA82F33E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">
    <w:name w:val="3027B9766FBD4F659055DD614CC3E648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">
    <w:name w:val="0DCB8B322CF24E3CA98B3C655EAB8C6D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">
    <w:name w:val="C523E699909B4303964C6F777343CFB2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">
    <w:name w:val="DF6426FF1C1145F78C4DF3ABDF3F5C0D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">
    <w:name w:val="67466AE752DB49E8BAE84D97E5C6D01E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2C67FBD477C4803AA80DA59BDF25FE1">
    <w:name w:val="42C67FBD477C4803AA80DA59BDF25FE1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E4C617D99854B1EB7872FA61FD47E08">
    <w:name w:val="AE4C617D99854B1EB7872FA61FD47E08"/>
    <w:rsid w:val="0077432E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D7A47E97A644FFC87A56A23346DF2CB">
    <w:name w:val="5D7A47E97A644FFC87A56A23346DF2CB"/>
    <w:rsid w:val="0077432E"/>
  </w:style>
  <w:style w:type="paragraph" w:customStyle="1" w:styleId="72A3616E0DD74D228A9A139AB20AD6D2">
    <w:name w:val="72A3616E0DD74D228A9A139AB20AD6D2"/>
    <w:rsid w:val="0077432E"/>
  </w:style>
  <w:style w:type="paragraph" w:customStyle="1" w:styleId="3A7FF5A4E60546A3BEE80A2225D09DF4">
    <w:name w:val="3A7FF5A4E60546A3BEE80A2225D09DF4"/>
    <w:rsid w:val="0077432E"/>
  </w:style>
  <w:style w:type="paragraph" w:customStyle="1" w:styleId="C723B47DAC864C4F9328E5253BC2E8A9">
    <w:name w:val="C723B47DAC864C4F9328E5253BC2E8A9"/>
    <w:rsid w:val="00E3690F"/>
  </w:style>
  <w:style w:type="paragraph" w:customStyle="1" w:styleId="4BEC8C9DCE284825BAD358D1EFFCD436">
    <w:name w:val="4BEC8C9DCE284825BAD358D1EFFCD436"/>
    <w:rsid w:val="00E3690F"/>
  </w:style>
  <w:style w:type="paragraph" w:customStyle="1" w:styleId="F46B74C598BD486D92EF9F72CAB77355">
    <w:name w:val="F46B74C598BD486D92EF9F72CAB77355"/>
    <w:rsid w:val="00E3690F"/>
  </w:style>
  <w:style w:type="paragraph" w:customStyle="1" w:styleId="62829BFD32784FE88D57640EAA71D76E">
    <w:name w:val="62829BFD32784FE88D57640EAA71D76E"/>
    <w:rsid w:val="00E3690F"/>
  </w:style>
  <w:style w:type="paragraph" w:customStyle="1" w:styleId="7B398613BC10442881BE475A4818C37D1">
    <w:name w:val="7B398613BC10442881BE475A4818C37D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">
    <w:name w:val="0BE2849994F443E3A88CF266ABED5B35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">
    <w:name w:val="EE858A87A61D46FF9E5EB5B8BEE717D7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">
    <w:name w:val="9F3637161C5F490086BEBF0D85CE74B8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">
    <w:name w:val="2F2BF30A6A5C47188EFE5AAA27520308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">
    <w:name w:val="991742C750CC46529A722DB1A7697D1E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">
    <w:name w:val="8A909526BD8E40068D66CEB4CA406DA9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">
    <w:name w:val="546BA7204A9A40BF90A9F92C15CF6DD2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">
    <w:name w:val="A56F2465083145CB90DBFC718A6BC8E6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">
    <w:name w:val="A356CAB6BA764CA083733EDADCC208B1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">
    <w:name w:val="BEE6E770B54049FFA8F905712F03F67B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">
    <w:name w:val="91EEEED4370D4D45B82FB8FB1390778F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">
    <w:name w:val="FD3F05B550BA4C649A2310270331BAD3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">
    <w:name w:val="6857C72AC25D4C82BAF60B10ED100759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">
    <w:name w:val="9E6C52D973464CE6ADAA15E12B6CD210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">
    <w:name w:val="0DC329CB8B29401C8D5DEA48FC14FF2C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2">
    <w:name w:val="7B398613BC10442881BE475A4818C37D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">
    <w:name w:val="0BE2849994F443E3A88CF266ABED5B35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">
    <w:name w:val="EE858A87A61D46FF9E5EB5B8BEE717D7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">
    <w:name w:val="9F3637161C5F490086BEBF0D85CE74B8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">
    <w:name w:val="2F2BF30A6A5C47188EFE5AAA27520308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">
    <w:name w:val="991742C750CC46529A722DB1A7697D1E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">
    <w:name w:val="8A909526BD8E40068D66CEB4CA406DA9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">
    <w:name w:val="546BA7204A9A40BF90A9F92C15CF6DD2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">
    <w:name w:val="A56F2465083145CB90DBFC718A6BC8E6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">
    <w:name w:val="A356CAB6BA764CA083733EDADCC208B1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">
    <w:name w:val="BEE6E770B54049FFA8F905712F03F67B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">
    <w:name w:val="91EEEED4370D4D45B82FB8FB1390778F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">
    <w:name w:val="FD3F05B550BA4C649A2310270331BAD3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">
    <w:name w:val="6857C72AC25D4C82BAF60B10ED100759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">
    <w:name w:val="9E6C52D973464CE6ADAA15E12B6CD210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">
    <w:name w:val="0DC329CB8B29401C8D5DEA48FC14FF2C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3">
    <w:name w:val="7B398613BC10442881BE475A4818C37D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3">
    <w:name w:val="0BE2849994F443E3A88CF266ABED5B35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3">
    <w:name w:val="EE858A87A61D46FF9E5EB5B8BEE717D7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3">
    <w:name w:val="9F3637161C5F490086BEBF0D85CE74B8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3">
    <w:name w:val="2F2BF30A6A5C47188EFE5AAA27520308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3">
    <w:name w:val="991742C750CC46529A722DB1A7697D1E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3">
    <w:name w:val="8A909526BD8E40068D66CEB4CA406DA9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3">
    <w:name w:val="546BA7204A9A40BF90A9F92C15CF6DD2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3">
    <w:name w:val="A56F2465083145CB90DBFC718A6BC8E6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3">
    <w:name w:val="A356CAB6BA764CA083733EDADCC208B1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3">
    <w:name w:val="BEE6E770B54049FFA8F905712F03F67B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3">
    <w:name w:val="91EEEED4370D4D45B82FB8FB1390778F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3">
    <w:name w:val="FD3F05B550BA4C649A2310270331BAD3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3">
    <w:name w:val="6857C72AC25D4C82BAF60B10ED100759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3">
    <w:name w:val="9E6C52D973464CE6ADAA15E12B6CD210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3">
    <w:name w:val="0DC329CB8B29401C8D5DEA48FC14FF2C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4">
    <w:name w:val="7B398613BC10442881BE475A4818C37D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4">
    <w:name w:val="0BE2849994F443E3A88CF266ABED5B35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4">
    <w:name w:val="EE858A87A61D46FF9E5EB5B8BEE717D7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4">
    <w:name w:val="9F3637161C5F490086BEBF0D85CE74B8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4">
    <w:name w:val="2F2BF30A6A5C47188EFE5AAA27520308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4">
    <w:name w:val="991742C750CC46529A722DB1A7697D1E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4">
    <w:name w:val="8A909526BD8E40068D66CEB4CA406DA9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4">
    <w:name w:val="546BA7204A9A40BF90A9F92C15CF6DD2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4">
    <w:name w:val="A56F2465083145CB90DBFC718A6BC8E6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4">
    <w:name w:val="A356CAB6BA764CA083733EDADCC208B1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4">
    <w:name w:val="BEE6E770B54049FFA8F905712F03F67B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4">
    <w:name w:val="91EEEED4370D4D45B82FB8FB1390778F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4">
    <w:name w:val="FD3F05B550BA4C649A2310270331BAD3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4">
    <w:name w:val="6857C72AC25D4C82BAF60B10ED100759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4">
    <w:name w:val="9E6C52D973464CE6ADAA15E12B6CD210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4">
    <w:name w:val="0DC329CB8B29401C8D5DEA48FC14FF2C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">
    <w:name w:val="C723B47DAC864C4F9328E5253BC2E8A9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">
    <w:name w:val="4BEC8C9DCE284825BAD358D1EFFCD436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">
    <w:name w:val="F46B74C598BD486D92EF9F72CAB77355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">
    <w:name w:val="62829BFD32784FE88D57640EAA71D76E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5">
    <w:name w:val="7B398613BC10442881BE475A4818C37D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5">
    <w:name w:val="0BE2849994F443E3A88CF266ABED5B35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5">
    <w:name w:val="EE858A87A61D46FF9E5EB5B8BEE717D7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5">
    <w:name w:val="9F3637161C5F490086BEBF0D85CE74B8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5">
    <w:name w:val="2F2BF30A6A5C47188EFE5AAA27520308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5">
    <w:name w:val="991742C750CC46529A722DB1A7697D1E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5">
    <w:name w:val="8A909526BD8E40068D66CEB4CA406DA9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5">
    <w:name w:val="546BA7204A9A40BF90A9F92C15CF6DD2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5">
    <w:name w:val="A56F2465083145CB90DBFC718A6BC8E6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5">
    <w:name w:val="A356CAB6BA764CA083733EDADCC208B1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5">
    <w:name w:val="BEE6E770B54049FFA8F905712F03F67B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5">
    <w:name w:val="91EEEED4370D4D45B82FB8FB1390778F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5">
    <w:name w:val="FD3F05B550BA4C649A2310270331BAD3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5">
    <w:name w:val="6857C72AC25D4C82BAF60B10ED100759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5">
    <w:name w:val="9E6C52D973464CE6ADAA15E12B6CD210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5">
    <w:name w:val="0DC329CB8B29401C8D5DEA48FC14FF2C5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2">
    <w:name w:val="C723B47DAC864C4F9328E5253BC2E8A9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2">
    <w:name w:val="4BEC8C9DCE284825BAD358D1EFFCD436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2">
    <w:name w:val="F46B74C598BD486D92EF9F72CAB77355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2">
    <w:name w:val="62829BFD32784FE88D57640EAA71D76E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">
    <w:name w:val="FED112058FDB484C8DD6467A54C6563E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">
    <w:name w:val="71EB7F98B9934BCD9857F28081F5F921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46B39D7A68F4E8D808AEE37A1309EF01">
    <w:name w:val="046B39D7A68F4E8D808AEE37A1309EF0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">
    <w:name w:val="7EAA7FBD827A4A06BD89B213BA82F33E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">
    <w:name w:val="3027B9766FBD4F659055DD614CC3E648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">
    <w:name w:val="0DCB8B322CF24E3CA98B3C655EAB8C6D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">
    <w:name w:val="C523E699909B4303964C6F777343CFB2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">
    <w:name w:val="DF6426FF1C1145F78C4DF3ABDF3F5C0D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">
    <w:name w:val="67466AE752DB49E8BAE84D97E5C6D01E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">
    <w:name w:val="3A7FF5A4E60546A3BEE80A2225D09DF4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D7A47E97A644FFC87A56A23346DF2CB1">
    <w:name w:val="5D7A47E97A644FFC87A56A23346DF2CB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2A3616E0DD74D228A9A139AB20AD6D21">
    <w:name w:val="72A3616E0DD74D228A9A139AB20AD6D21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6">
    <w:name w:val="7B398613BC10442881BE475A4818C37D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6">
    <w:name w:val="0BE2849994F443E3A88CF266ABED5B35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6">
    <w:name w:val="EE858A87A61D46FF9E5EB5B8BEE717D7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6">
    <w:name w:val="9F3637161C5F490086BEBF0D85CE74B8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6">
    <w:name w:val="2F2BF30A6A5C47188EFE5AAA27520308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6">
    <w:name w:val="991742C750CC46529A722DB1A7697D1E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6">
    <w:name w:val="8A909526BD8E40068D66CEB4CA406DA9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6">
    <w:name w:val="546BA7204A9A40BF90A9F92C15CF6DD2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6">
    <w:name w:val="A56F2465083145CB90DBFC718A6BC8E6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6">
    <w:name w:val="A356CAB6BA764CA083733EDADCC208B1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6">
    <w:name w:val="BEE6E770B54049FFA8F905712F03F67B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6">
    <w:name w:val="91EEEED4370D4D45B82FB8FB1390778F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6">
    <w:name w:val="FD3F05B550BA4C649A2310270331BAD3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6">
    <w:name w:val="6857C72AC25D4C82BAF60B10ED100759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6">
    <w:name w:val="9E6C52D973464CE6ADAA15E12B6CD210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6">
    <w:name w:val="0DC329CB8B29401C8D5DEA48FC14FF2C6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3">
    <w:name w:val="C723B47DAC864C4F9328E5253BC2E8A9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3">
    <w:name w:val="4BEC8C9DCE284825BAD358D1EFFCD436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3">
    <w:name w:val="F46B74C598BD486D92EF9F72CAB77355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3">
    <w:name w:val="62829BFD32784FE88D57640EAA71D76E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2">
    <w:name w:val="FED112058FDB484C8DD6467A54C6563E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2">
    <w:name w:val="71EB7F98B9934BCD9857F28081F5F921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46B39D7A68F4E8D808AEE37A1309EF02">
    <w:name w:val="046B39D7A68F4E8D808AEE37A1309EF0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2">
    <w:name w:val="7EAA7FBD827A4A06BD89B213BA82F33E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2">
    <w:name w:val="3027B9766FBD4F659055DD614CC3E648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2">
    <w:name w:val="0DCB8B322CF24E3CA98B3C655EAB8C6D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2">
    <w:name w:val="C523E699909B4303964C6F777343CFB2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2">
    <w:name w:val="DF6426FF1C1145F78C4DF3ABDF3F5C0D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2">
    <w:name w:val="67466AE752DB49E8BAE84D97E5C6D01E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2">
    <w:name w:val="3A7FF5A4E60546A3BEE80A2225D09DF4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D7A47E97A644FFC87A56A23346DF2CB2">
    <w:name w:val="5D7A47E97A644FFC87A56A23346DF2CB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2A3616E0DD74D228A9A139AB20AD6D22">
    <w:name w:val="72A3616E0DD74D228A9A139AB20AD6D22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7">
    <w:name w:val="7B398613BC10442881BE475A4818C37D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7">
    <w:name w:val="0BE2849994F443E3A88CF266ABED5B35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7">
    <w:name w:val="EE858A87A61D46FF9E5EB5B8BEE717D7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7">
    <w:name w:val="9F3637161C5F490086BEBF0D85CE74B8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7">
    <w:name w:val="2F2BF30A6A5C47188EFE5AAA27520308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7">
    <w:name w:val="991742C750CC46529A722DB1A7697D1E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7">
    <w:name w:val="8A909526BD8E40068D66CEB4CA406DA9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7">
    <w:name w:val="546BA7204A9A40BF90A9F92C15CF6DD2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7">
    <w:name w:val="A56F2465083145CB90DBFC718A6BC8E6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7">
    <w:name w:val="A356CAB6BA764CA083733EDADCC208B1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7">
    <w:name w:val="BEE6E770B54049FFA8F905712F03F67B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7">
    <w:name w:val="91EEEED4370D4D45B82FB8FB1390778F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7">
    <w:name w:val="FD3F05B550BA4C649A2310270331BAD3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7">
    <w:name w:val="6857C72AC25D4C82BAF60B10ED100759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7">
    <w:name w:val="9E6C52D973464CE6ADAA15E12B6CD210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7">
    <w:name w:val="0DC329CB8B29401C8D5DEA48FC14FF2C7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4">
    <w:name w:val="C723B47DAC864C4F9328E5253BC2E8A9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4">
    <w:name w:val="4BEC8C9DCE284825BAD358D1EFFCD436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4">
    <w:name w:val="F46B74C598BD486D92EF9F72CAB77355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4">
    <w:name w:val="62829BFD32784FE88D57640EAA71D76E4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3">
    <w:name w:val="FED112058FDB484C8DD6467A54C6563E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3">
    <w:name w:val="71EB7F98B9934BCD9857F28081F5F921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46B39D7A68F4E8D808AEE37A1309EF03">
    <w:name w:val="046B39D7A68F4E8D808AEE37A1309EF0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3">
    <w:name w:val="7EAA7FBD827A4A06BD89B213BA82F33E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3">
    <w:name w:val="3027B9766FBD4F659055DD614CC3E648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3">
    <w:name w:val="0DCB8B322CF24E3CA98B3C655EAB8C6D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3">
    <w:name w:val="C523E699909B4303964C6F777343CFB2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3">
    <w:name w:val="DF6426FF1C1145F78C4DF3ABDF3F5C0D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3">
    <w:name w:val="67466AE752DB49E8BAE84D97E5C6D01E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3">
    <w:name w:val="3A7FF5A4E60546A3BEE80A2225D09DF4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D7A47E97A644FFC87A56A23346DF2CB3">
    <w:name w:val="5D7A47E97A644FFC87A56A23346DF2CB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2A3616E0DD74D228A9A139AB20AD6D23">
    <w:name w:val="72A3616E0DD74D228A9A139AB20AD6D23"/>
    <w:rsid w:val="00E3690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05F07CCB31546B3BE562A2F2284B910">
    <w:name w:val="E05F07CCB31546B3BE562A2F2284B910"/>
    <w:rsid w:val="00E3690F"/>
  </w:style>
  <w:style w:type="paragraph" w:customStyle="1" w:styleId="6E1EF31EBD6448DE98F1032B409E9875">
    <w:name w:val="6E1EF31EBD6448DE98F1032B409E9875"/>
    <w:rsid w:val="00E3690F"/>
  </w:style>
  <w:style w:type="paragraph" w:customStyle="1" w:styleId="C105E7A1415949D38B0D77823235D5C6">
    <w:name w:val="C105E7A1415949D38B0D77823235D5C6"/>
    <w:rsid w:val="00E3690F"/>
  </w:style>
  <w:style w:type="paragraph" w:customStyle="1" w:styleId="B276A14DBBFA42AFA84AD590E48365B6">
    <w:name w:val="B276A14DBBFA42AFA84AD590E48365B6"/>
    <w:rsid w:val="00E3690F"/>
  </w:style>
  <w:style w:type="paragraph" w:customStyle="1" w:styleId="7B398613BC10442881BE475A4818C37D8">
    <w:name w:val="7B398613BC10442881BE475A4818C37D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8">
    <w:name w:val="0BE2849994F443E3A88CF266ABED5B35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8">
    <w:name w:val="EE858A87A61D46FF9E5EB5B8BEE717D7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8">
    <w:name w:val="9F3637161C5F490086BEBF0D85CE74B8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8">
    <w:name w:val="2F2BF30A6A5C47188EFE5AAA27520308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8">
    <w:name w:val="991742C750CC46529A722DB1A7697D1E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8">
    <w:name w:val="8A909526BD8E40068D66CEB4CA406DA9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8">
    <w:name w:val="546BA7204A9A40BF90A9F92C15CF6DD2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8">
    <w:name w:val="A56F2465083145CB90DBFC718A6BC8E6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8">
    <w:name w:val="A356CAB6BA764CA083733EDADCC208B1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8">
    <w:name w:val="BEE6E770B54049FFA8F905712F03F67B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8">
    <w:name w:val="91EEEED4370D4D45B82FB8FB1390778F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8">
    <w:name w:val="FD3F05B550BA4C649A2310270331BAD3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8">
    <w:name w:val="6857C72AC25D4C82BAF60B10ED100759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8">
    <w:name w:val="9E6C52D973464CE6ADAA15E12B6CD210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8">
    <w:name w:val="0DC329CB8B29401C8D5DEA48FC14FF2C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5">
    <w:name w:val="C723B47DAC864C4F9328E5253BC2E8A9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5">
    <w:name w:val="4BEC8C9DCE284825BAD358D1EFFCD436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5">
    <w:name w:val="F46B74C598BD486D92EF9F72CAB77355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5">
    <w:name w:val="62829BFD32784FE88D57640EAA71D76E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4">
    <w:name w:val="FED112058FDB484C8DD6467A54C6563E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4">
    <w:name w:val="71EB7F98B9934BCD9857F28081F5F921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4">
    <w:name w:val="7EAA7FBD827A4A06BD89B213BA82F33E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4">
    <w:name w:val="3027B9766FBD4F659055DD614CC3E648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4">
    <w:name w:val="0DCB8B322CF24E3CA98B3C655EAB8C6D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4">
    <w:name w:val="C523E699909B4303964C6F777343CFB2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4">
    <w:name w:val="DF6426FF1C1145F78C4DF3ABDF3F5C0D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4">
    <w:name w:val="67466AE752DB49E8BAE84D97E5C6D01E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4">
    <w:name w:val="3A7FF5A4E60546A3BEE80A2225D09DF44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">
    <w:name w:val="C105E7A1415949D38B0D77823235D5C6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">
    <w:name w:val="B276A14DBBFA42AFA84AD590E48365B6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9">
    <w:name w:val="7B398613BC10442881BE475A4818C37D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9">
    <w:name w:val="0BE2849994F443E3A88CF266ABED5B35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9">
    <w:name w:val="EE858A87A61D46FF9E5EB5B8BEE717D7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9">
    <w:name w:val="9F3637161C5F490086BEBF0D85CE74B8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9">
    <w:name w:val="2F2BF30A6A5C47188EFE5AAA27520308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9">
    <w:name w:val="991742C750CC46529A722DB1A7697D1E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9">
    <w:name w:val="8A909526BD8E40068D66CEB4CA406DA9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9">
    <w:name w:val="546BA7204A9A40BF90A9F92C15CF6DD2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9">
    <w:name w:val="A56F2465083145CB90DBFC718A6BC8E6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9">
    <w:name w:val="A356CAB6BA764CA083733EDADCC208B1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9">
    <w:name w:val="BEE6E770B54049FFA8F905712F03F67B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9">
    <w:name w:val="91EEEED4370D4D45B82FB8FB1390778F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9">
    <w:name w:val="FD3F05B550BA4C649A2310270331BAD3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9">
    <w:name w:val="6857C72AC25D4C82BAF60B10ED100759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9">
    <w:name w:val="9E6C52D973464CE6ADAA15E12B6CD210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9">
    <w:name w:val="0DC329CB8B29401C8D5DEA48FC14FF2C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6">
    <w:name w:val="C723B47DAC864C4F9328E5253BC2E8A9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6">
    <w:name w:val="4BEC8C9DCE284825BAD358D1EFFCD436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6">
    <w:name w:val="F46B74C598BD486D92EF9F72CAB77355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6">
    <w:name w:val="62829BFD32784FE88D57640EAA71D76E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5">
    <w:name w:val="FED112058FDB484C8DD6467A54C6563E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5">
    <w:name w:val="71EB7F98B9934BCD9857F28081F5F921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5">
    <w:name w:val="7EAA7FBD827A4A06BD89B213BA82F33E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5">
    <w:name w:val="3027B9766FBD4F659055DD614CC3E648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5">
    <w:name w:val="0DCB8B322CF24E3CA98B3C655EAB8C6D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5">
    <w:name w:val="C523E699909B4303964C6F777343CFB2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5">
    <w:name w:val="DF6426FF1C1145F78C4DF3ABDF3F5C0D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5">
    <w:name w:val="67466AE752DB49E8BAE84D97E5C6D01E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5">
    <w:name w:val="3A7FF5A4E60546A3BEE80A2225D09DF45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2">
    <w:name w:val="C105E7A1415949D38B0D77823235D5C6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2">
    <w:name w:val="B276A14DBBFA42AFA84AD590E48365B6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0">
    <w:name w:val="7B398613BC10442881BE475A4818C37D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0">
    <w:name w:val="0BE2849994F443E3A88CF266ABED5B35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0">
    <w:name w:val="EE858A87A61D46FF9E5EB5B8BEE717D7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0">
    <w:name w:val="9F3637161C5F490086BEBF0D85CE74B8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0">
    <w:name w:val="2F2BF30A6A5C47188EFE5AAA27520308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0">
    <w:name w:val="991742C750CC46529A722DB1A7697D1E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0">
    <w:name w:val="8A909526BD8E40068D66CEB4CA406DA9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0">
    <w:name w:val="546BA7204A9A40BF90A9F92C15CF6DD2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0">
    <w:name w:val="A56F2465083145CB90DBFC718A6BC8E6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0">
    <w:name w:val="A356CAB6BA764CA083733EDADCC208B1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0">
    <w:name w:val="BEE6E770B54049FFA8F905712F03F67B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0">
    <w:name w:val="91EEEED4370D4D45B82FB8FB1390778F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0">
    <w:name w:val="FD3F05B550BA4C649A2310270331BAD3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0">
    <w:name w:val="6857C72AC25D4C82BAF60B10ED100759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0">
    <w:name w:val="9E6C52D973464CE6ADAA15E12B6CD210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0">
    <w:name w:val="0DC329CB8B29401C8D5DEA48FC14FF2C10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7">
    <w:name w:val="C723B47DAC864C4F9328E5253BC2E8A9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7">
    <w:name w:val="4BEC8C9DCE284825BAD358D1EFFCD436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7">
    <w:name w:val="F46B74C598BD486D92EF9F72CAB77355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7">
    <w:name w:val="62829BFD32784FE88D57640EAA71D76E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6">
    <w:name w:val="FED112058FDB484C8DD6467A54C6563E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6">
    <w:name w:val="71EB7F98B9934BCD9857F28081F5F921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6">
    <w:name w:val="7EAA7FBD827A4A06BD89B213BA82F33E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6">
    <w:name w:val="3027B9766FBD4F659055DD614CC3E648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6">
    <w:name w:val="0DCB8B322CF24E3CA98B3C655EAB8C6D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6">
    <w:name w:val="C523E699909B4303964C6F777343CFB2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6">
    <w:name w:val="DF6426FF1C1145F78C4DF3ABDF3F5C0D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6">
    <w:name w:val="67466AE752DB49E8BAE84D97E5C6D01E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1">
    <w:name w:val="7B398613BC10442881BE475A4818C37D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1">
    <w:name w:val="0BE2849994F443E3A88CF266ABED5B35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1">
    <w:name w:val="EE858A87A61D46FF9E5EB5B8BEE717D7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1">
    <w:name w:val="9F3637161C5F490086BEBF0D85CE74B8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1">
    <w:name w:val="2F2BF30A6A5C47188EFE5AAA27520308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1">
    <w:name w:val="991742C750CC46529A722DB1A7697D1E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1">
    <w:name w:val="8A909526BD8E40068D66CEB4CA406DA9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1">
    <w:name w:val="546BA7204A9A40BF90A9F92C15CF6DD2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1">
    <w:name w:val="A56F2465083145CB90DBFC718A6BC8E6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1">
    <w:name w:val="A356CAB6BA764CA083733EDADCC208B1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1">
    <w:name w:val="BEE6E770B54049FFA8F905712F03F67B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1">
    <w:name w:val="91EEEED4370D4D45B82FB8FB1390778F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1">
    <w:name w:val="FD3F05B550BA4C649A2310270331BAD3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1">
    <w:name w:val="6857C72AC25D4C82BAF60B10ED100759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1">
    <w:name w:val="9E6C52D973464CE6ADAA15E12B6CD210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1">
    <w:name w:val="0DC329CB8B29401C8D5DEA48FC14FF2C11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8">
    <w:name w:val="C723B47DAC864C4F9328E5253BC2E8A9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8">
    <w:name w:val="4BEC8C9DCE284825BAD358D1EFFCD436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8">
    <w:name w:val="F46B74C598BD486D92EF9F72CAB77355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8">
    <w:name w:val="62829BFD32784FE88D57640EAA71D76E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7">
    <w:name w:val="FED112058FDB484C8DD6467A54C6563E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7">
    <w:name w:val="71EB7F98B9934BCD9857F28081F5F921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7">
    <w:name w:val="7EAA7FBD827A4A06BD89B213BA82F33E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7">
    <w:name w:val="3027B9766FBD4F659055DD614CC3E648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7">
    <w:name w:val="0DCB8B322CF24E3CA98B3C655EAB8C6D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7">
    <w:name w:val="C523E699909B4303964C6F777343CFB2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7">
    <w:name w:val="DF6426FF1C1145F78C4DF3ABDF3F5C0D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7">
    <w:name w:val="67466AE752DB49E8BAE84D97E5C6D01E7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2">
    <w:name w:val="7B398613BC10442881BE475A4818C37D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2">
    <w:name w:val="0BE2849994F443E3A88CF266ABED5B35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2">
    <w:name w:val="EE858A87A61D46FF9E5EB5B8BEE717D7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2">
    <w:name w:val="9F3637161C5F490086BEBF0D85CE74B8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2">
    <w:name w:val="2F2BF30A6A5C47188EFE5AAA27520308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2">
    <w:name w:val="991742C750CC46529A722DB1A7697D1E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2">
    <w:name w:val="8A909526BD8E40068D66CEB4CA406DA9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2">
    <w:name w:val="546BA7204A9A40BF90A9F92C15CF6DD2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2">
    <w:name w:val="A56F2465083145CB90DBFC718A6BC8E6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2">
    <w:name w:val="A356CAB6BA764CA083733EDADCC208B1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2">
    <w:name w:val="BEE6E770B54049FFA8F905712F03F67B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2">
    <w:name w:val="91EEEED4370D4D45B82FB8FB1390778F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2">
    <w:name w:val="FD3F05B550BA4C649A2310270331BAD3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2">
    <w:name w:val="6857C72AC25D4C82BAF60B10ED100759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2">
    <w:name w:val="9E6C52D973464CE6ADAA15E12B6CD210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2">
    <w:name w:val="0DC329CB8B29401C8D5DEA48FC14FF2C12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9">
    <w:name w:val="C723B47DAC864C4F9328E5253BC2E8A9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9">
    <w:name w:val="4BEC8C9DCE284825BAD358D1EFFCD436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9">
    <w:name w:val="F46B74C598BD486D92EF9F72CAB77355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9">
    <w:name w:val="62829BFD32784FE88D57640EAA71D76E9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8">
    <w:name w:val="FED112058FDB484C8DD6467A54C6563E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8">
    <w:name w:val="71EB7F98B9934BCD9857F28081F5F921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8">
    <w:name w:val="7EAA7FBD827A4A06BD89B213BA82F33E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8">
    <w:name w:val="3027B9766FBD4F659055DD614CC3E648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8">
    <w:name w:val="0DCB8B322CF24E3CA98B3C655EAB8C6D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8">
    <w:name w:val="C523E699909B4303964C6F777343CFB2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8">
    <w:name w:val="DF6426FF1C1145F78C4DF3ABDF3F5C0D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8">
    <w:name w:val="67466AE752DB49E8BAE84D97E5C6D01E8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6">
    <w:name w:val="3A7FF5A4E60546A3BEE80A2225D09DF46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3">
    <w:name w:val="C105E7A1415949D38B0D77823235D5C63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3">
    <w:name w:val="B276A14DBBFA42AFA84AD590E48365B63"/>
    <w:rsid w:val="00BE6C91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">
    <w:name w:val="4A9660956C074456802C4282A21DA355"/>
    <w:rsid w:val="001E2CC2"/>
  </w:style>
  <w:style w:type="paragraph" w:customStyle="1" w:styleId="7B398613BC10442881BE475A4818C37D13">
    <w:name w:val="7B398613BC10442881BE475A4818C37D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3">
    <w:name w:val="0BE2849994F443E3A88CF266ABED5B35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3">
    <w:name w:val="EE858A87A61D46FF9E5EB5B8BEE717D7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3">
    <w:name w:val="9F3637161C5F490086BEBF0D85CE74B8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3">
    <w:name w:val="2F2BF30A6A5C47188EFE5AAA27520308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3">
    <w:name w:val="991742C750CC46529A722DB1A7697D1E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3">
    <w:name w:val="8A909526BD8E40068D66CEB4CA406DA9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3">
    <w:name w:val="546BA7204A9A40BF90A9F92C15CF6DD2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3">
    <w:name w:val="A56F2465083145CB90DBFC718A6BC8E6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3">
    <w:name w:val="A356CAB6BA764CA083733EDADCC208B1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3">
    <w:name w:val="BEE6E770B54049FFA8F905712F03F67B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3">
    <w:name w:val="91EEEED4370D4D45B82FB8FB1390778F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3">
    <w:name w:val="FD3F05B550BA4C649A2310270331BAD3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3">
    <w:name w:val="6857C72AC25D4C82BAF60B10ED100759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3">
    <w:name w:val="9E6C52D973464CE6ADAA15E12B6CD210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1">
    <w:name w:val="4A9660956C074456802C4282A21DA355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3">
    <w:name w:val="0DC329CB8B29401C8D5DEA48FC14FF2C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0">
    <w:name w:val="C723B47DAC864C4F9328E5253BC2E8A9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0">
    <w:name w:val="4BEC8C9DCE284825BAD358D1EFFCD436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0">
    <w:name w:val="F46B74C598BD486D92EF9F72CAB77355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0">
    <w:name w:val="62829BFD32784FE88D57640EAA71D76E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9">
    <w:name w:val="FED112058FDB484C8DD6467A54C6563E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9">
    <w:name w:val="71EB7F98B9934BCD9857F28081F5F92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9">
    <w:name w:val="7EAA7FBD827A4A06BD89B213BA82F33E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9">
    <w:name w:val="3027B9766FBD4F659055DD614CC3E648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9">
    <w:name w:val="0DCB8B322CF24E3CA98B3C655EAB8C6D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9">
    <w:name w:val="C523E699909B4303964C6F777343CFB2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9">
    <w:name w:val="DF6426FF1C1145F78C4DF3ABDF3F5C0D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9">
    <w:name w:val="67466AE752DB49E8BAE84D97E5C6D01E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7">
    <w:name w:val="3A7FF5A4E60546A3BEE80A2225D09DF4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4">
    <w:name w:val="C105E7A1415949D38B0D77823235D5C6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4">
    <w:name w:val="B276A14DBBFA42AFA84AD590E48365B6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4">
    <w:name w:val="7B398613BC10442881BE475A4818C37D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4">
    <w:name w:val="0BE2849994F443E3A88CF266ABED5B35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4">
    <w:name w:val="EE858A87A61D46FF9E5EB5B8BEE717D7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4">
    <w:name w:val="9F3637161C5F490086BEBF0D85CE74B8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4">
    <w:name w:val="2F2BF30A6A5C47188EFE5AAA27520308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4">
    <w:name w:val="991742C750CC46529A722DB1A7697D1E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4">
    <w:name w:val="8A909526BD8E40068D66CEB4CA406DA9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4">
    <w:name w:val="546BA7204A9A40BF90A9F92C15CF6DD2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4">
    <w:name w:val="A56F2465083145CB90DBFC718A6BC8E6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4">
    <w:name w:val="A356CAB6BA764CA083733EDADCC208B1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4">
    <w:name w:val="BEE6E770B54049FFA8F905712F03F67B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4">
    <w:name w:val="91EEEED4370D4D45B82FB8FB1390778F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4">
    <w:name w:val="FD3F05B550BA4C649A2310270331BAD3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4">
    <w:name w:val="6857C72AC25D4C82BAF60B10ED100759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4">
    <w:name w:val="9E6C52D973464CE6ADAA15E12B6CD210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2">
    <w:name w:val="4A9660956C074456802C4282A21DA355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4">
    <w:name w:val="0DC329CB8B29401C8D5DEA48FC14FF2C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1">
    <w:name w:val="C723B47DAC864C4F9328E5253BC2E8A9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1">
    <w:name w:val="4BEC8C9DCE284825BAD358D1EFFCD436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1">
    <w:name w:val="F46B74C598BD486D92EF9F72CAB77355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1">
    <w:name w:val="62829BFD32784FE88D57640EAA71D76E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0">
    <w:name w:val="FED112058FDB484C8DD6467A54C6563E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0">
    <w:name w:val="71EB7F98B9934BCD9857F28081F5F921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0">
    <w:name w:val="7EAA7FBD827A4A06BD89B213BA82F33E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0">
    <w:name w:val="3027B9766FBD4F659055DD614CC3E648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0">
    <w:name w:val="0DCB8B322CF24E3CA98B3C655EAB8C6D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0">
    <w:name w:val="C523E699909B4303964C6F777343CFB2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0">
    <w:name w:val="DF6426FF1C1145F78C4DF3ABDF3F5C0D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0">
    <w:name w:val="67466AE752DB49E8BAE84D97E5C6D01E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8">
    <w:name w:val="3A7FF5A4E60546A3BEE80A2225D09DF4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5">
    <w:name w:val="C105E7A1415949D38B0D77823235D5C6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5">
    <w:name w:val="B276A14DBBFA42AFA84AD590E48365B6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5">
    <w:name w:val="7B398613BC10442881BE475A4818C37D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5">
    <w:name w:val="0BE2849994F443E3A88CF266ABED5B35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5">
    <w:name w:val="EE858A87A61D46FF9E5EB5B8BEE717D7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5">
    <w:name w:val="9F3637161C5F490086BEBF0D85CE74B8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5">
    <w:name w:val="2F2BF30A6A5C47188EFE5AAA27520308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5">
    <w:name w:val="991742C750CC46529A722DB1A7697D1E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5">
    <w:name w:val="8A909526BD8E40068D66CEB4CA406DA9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5">
    <w:name w:val="546BA7204A9A40BF90A9F92C15CF6DD2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5">
    <w:name w:val="A56F2465083145CB90DBFC718A6BC8E6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5">
    <w:name w:val="A356CAB6BA764CA083733EDADCC208B1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5">
    <w:name w:val="BEE6E770B54049FFA8F905712F03F67B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5">
    <w:name w:val="91EEEED4370D4D45B82FB8FB1390778F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5">
    <w:name w:val="FD3F05B550BA4C649A2310270331BAD3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5">
    <w:name w:val="6857C72AC25D4C82BAF60B10ED100759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5">
    <w:name w:val="9E6C52D973464CE6ADAA15E12B6CD210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3">
    <w:name w:val="4A9660956C074456802C4282A21DA355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5">
    <w:name w:val="0DC329CB8B29401C8D5DEA48FC14FF2C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2">
    <w:name w:val="C723B47DAC864C4F9328E5253BC2E8A9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2">
    <w:name w:val="4BEC8C9DCE284825BAD358D1EFFCD436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2">
    <w:name w:val="F46B74C598BD486D92EF9F72CAB77355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2">
    <w:name w:val="62829BFD32784FE88D57640EAA71D76E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1">
    <w:name w:val="FED112058FDB484C8DD6467A54C6563E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1">
    <w:name w:val="71EB7F98B9934BCD9857F28081F5F921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1">
    <w:name w:val="7EAA7FBD827A4A06BD89B213BA82F33E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1">
    <w:name w:val="3027B9766FBD4F659055DD614CC3E648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1">
    <w:name w:val="0DCB8B322CF24E3CA98B3C655EAB8C6D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1">
    <w:name w:val="C523E699909B4303964C6F777343CFB2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1">
    <w:name w:val="DF6426FF1C1145F78C4DF3ABDF3F5C0D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1">
    <w:name w:val="67466AE752DB49E8BAE84D97E5C6D01E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9">
    <w:name w:val="3A7FF5A4E60546A3BEE80A2225D09DF4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6">
    <w:name w:val="C105E7A1415949D38B0D77823235D5C6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6">
    <w:name w:val="B276A14DBBFA42AFA84AD590E48365B6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">
    <w:name w:val="307B720DF2C548BEBD27844DE7EFF43B"/>
    <w:rsid w:val="001E2CC2"/>
  </w:style>
  <w:style w:type="paragraph" w:customStyle="1" w:styleId="A8A49BD59BC649A7BF500C8F74DCDBFC">
    <w:name w:val="A8A49BD59BC649A7BF500C8F74DCDBFC"/>
    <w:rsid w:val="001E2CC2"/>
  </w:style>
  <w:style w:type="paragraph" w:customStyle="1" w:styleId="7B398613BC10442881BE475A4818C37D16">
    <w:name w:val="7B398613BC10442881BE475A4818C37D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6">
    <w:name w:val="0BE2849994F443E3A88CF266ABED5B35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6">
    <w:name w:val="EE858A87A61D46FF9E5EB5B8BEE717D7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6">
    <w:name w:val="9F3637161C5F490086BEBF0D85CE74B8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6">
    <w:name w:val="2F2BF30A6A5C47188EFE5AAA27520308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6">
    <w:name w:val="991742C750CC46529A722DB1A7697D1E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6">
    <w:name w:val="8A909526BD8E40068D66CEB4CA406DA9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6">
    <w:name w:val="546BA7204A9A40BF90A9F92C15CF6DD2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6">
    <w:name w:val="A56F2465083145CB90DBFC718A6BC8E6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6">
    <w:name w:val="A356CAB6BA764CA083733EDADCC208B1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6">
    <w:name w:val="BEE6E770B54049FFA8F905712F03F67B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6">
    <w:name w:val="91EEEED4370D4D45B82FB8FB1390778F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6">
    <w:name w:val="FD3F05B550BA4C649A2310270331BAD3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6">
    <w:name w:val="6857C72AC25D4C82BAF60B10ED100759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6">
    <w:name w:val="9E6C52D973464CE6ADAA15E12B6CD210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4">
    <w:name w:val="4A9660956C074456802C4282A21DA355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6">
    <w:name w:val="0DC329CB8B29401C8D5DEA48FC14FF2C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3">
    <w:name w:val="C723B47DAC864C4F9328E5253BC2E8A9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3">
    <w:name w:val="4BEC8C9DCE284825BAD358D1EFFCD436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3">
    <w:name w:val="F46B74C598BD486D92EF9F72CAB77355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3">
    <w:name w:val="62829BFD32784FE88D57640EAA71D76E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2">
    <w:name w:val="FED112058FDB484C8DD6467A54C6563E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2">
    <w:name w:val="71EB7F98B9934BCD9857F28081F5F921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1">
    <w:name w:val="307B720DF2C548BEBD27844DE7EFF43B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2">
    <w:name w:val="7EAA7FBD827A4A06BD89B213BA82F33E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2">
    <w:name w:val="3027B9766FBD4F659055DD614CC3E648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2">
    <w:name w:val="0DCB8B322CF24E3CA98B3C655EAB8C6D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2">
    <w:name w:val="C523E699909B4303964C6F777343CFB2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2">
    <w:name w:val="DF6426FF1C1145F78C4DF3ABDF3F5C0D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2">
    <w:name w:val="67466AE752DB49E8BAE84D97E5C6D01E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0">
    <w:name w:val="3A7FF5A4E60546A3BEE80A2225D09DF4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7">
    <w:name w:val="C105E7A1415949D38B0D77823235D5C6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7">
    <w:name w:val="B276A14DBBFA42AFA84AD590E48365B6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">
    <w:name w:val="5E7494AEE498468F8A90673DCF7E7523"/>
    <w:rsid w:val="001E2CC2"/>
  </w:style>
  <w:style w:type="paragraph" w:customStyle="1" w:styleId="7B398613BC10442881BE475A4818C37D17">
    <w:name w:val="7B398613BC10442881BE475A4818C37D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7">
    <w:name w:val="0BE2849994F443E3A88CF266ABED5B35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7">
    <w:name w:val="EE858A87A61D46FF9E5EB5B8BEE717D7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7">
    <w:name w:val="9F3637161C5F490086BEBF0D85CE74B8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7">
    <w:name w:val="2F2BF30A6A5C47188EFE5AAA27520308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7">
    <w:name w:val="991742C750CC46529A722DB1A7697D1E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7">
    <w:name w:val="8A909526BD8E40068D66CEB4CA406DA9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7">
    <w:name w:val="546BA7204A9A40BF90A9F92C15CF6DD2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7">
    <w:name w:val="A56F2465083145CB90DBFC718A6BC8E6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7">
    <w:name w:val="A356CAB6BA764CA083733EDADCC208B1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7">
    <w:name w:val="BEE6E770B54049FFA8F905712F03F67B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7">
    <w:name w:val="91EEEED4370D4D45B82FB8FB1390778F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7">
    <w:name w:val="FD3F05B550BA4C649A2310270331BAD3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7">
    <w:name w:val="6857C72AC25D4C82BAF60B10ED100759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7">
    <w:name w:val="9E6C52D973464CE6ADAA15E12B6CD210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5">
    <w:name w:val="4A9660956C074456802C4282A21DA355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7">
    <w:name w:val="0DC329CB8B29401C8D5DEA48FC14FF2C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4">
    <w:name w:val="C723B47DAC864C4F9328E5253BC2E8A9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4">
    <w:name w:val="4BEC8C9DCE284825BAD358D1EFFCD436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4">
    <w:name w:val="F46B74C598BD486D92EF9F72CAB77355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4">
    <w:name w:val="62829BFD32784FE88D57640EAA71D76E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3">
    <w:name w:val="FED112058FDB484C8DD6467A54C6563E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3">
    <w:name w:val="71EB7F98B9934BCD9857F28081F5F921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2">
    <w:name w:val="307B720DF2C548BEBD27844DE7EFF43B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3">
    <w:name w:val="7EAA7FBD827A4A06BD89B213BA82F33E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1">
    <w:name w:val="5E7494AEE498468F8A90673DCF7E7523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3">
    <w:name w:val="3027B9766FBD4F659055DD614CC3E648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3">
    <w:name w:val="0DCB8B322CF24E3CA98B3C655EAB8C6D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3">
    <w:name w:val="C523E699909B4303964C6F777343CFB2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3">
    <w:name w:val="DF6426FF1C1145F78C4DF3ABDF3F5C0D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3">
    <w:name w:val="67466AE752DB49E8BAE84D97E5C6D01E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1">
    <w:name w:val="3A7FF5A4E60546A3BEE80A2225D09DF4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8">
    <w:name w:val="C105E7A1415949D38B0D77823235D5C6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8">
    <w:name w:val="B276A14DBBFA42AFA84AD590E48365B6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">
    <w:name w:val="F96D5E5888FF4602AAB1999F3A760593"/>
    <w:rsid w:val="001E2CC2"/>
  </w:style>
  <w:style w:type="paragraph" w:customStyle="1" w:styleId="7B398613BC10442881BE475A4818C37D18">
    <w:name w:val="7B398613BC10442881BE475A4818C37D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8">
    <w:name w:val="0BE2849994F443E3A88CF266ABED5B35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8">
    <w:name w:val="EE858A87A61D46FF9E5EB5B8BEE717D7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8">
    <w:name w:val="9F3637161C5F490086BEBF0D85CE74B8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8">
    <w:name w:val="2F2BF30A6A5C47188EFE5AAA27520308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8">
    <w:name w:val="991742C750CC46529A722DB1A7697D1E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8">
    <w:name w:val="8A909526BD8E40068D66CEB4CA406DA9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8">
    <w:name w:val="546BA7204A9A40BF90A9F92C15CF6DD2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8">
    <w:name w:val="A56F2465083145CB90DBFC718A6BC8E6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8">
    <w:name w:val="A356CAB6BA764CA083733EDADCC208B1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8">
    <w:name w:val="BEE6E770B54049FFA8F905712F03F67B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8">
    <w:name w:val="91EEEED4370D4D45B82FB8FB1390778F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8">
    <w:name w:val="FD3F05B550BA4C649A2310270331BAD3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8">
    <w:name w:val="6857C72AC25D4C82BAF60B10ED100759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8">
    <w:name w:val="9E6C52D973464CE6ADAA15E12B6CD210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6">
    <w:name w:val="4A9660956C074456802C4282A21DA355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8">
    <w:name w:val="0DC329CB8B29401C8D5DEA48FC14FF2C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5">
    <w:name w:val="C723B47DAC864C4F9328E5253BC2E8A9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5">
    <w:name w:val="4BEC8C9DCE284825BAD358D1EFFCD436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5">
    <w:name w:val="F46B74C598BD486D92EF9F72CAB77355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5">
    <w:name w:val="62829BFD32784FE88D57640EAA71D76E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4">
    <w:name w:val="FED112058FDB484C8DD6467A54C6563E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4">
    <w:name w:val="71EB7F98B9934BCD9857F28081F5F921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3">
    <w:name w:val="307B720DF2C548BEBD27844DE7EFF43B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4">
    <w:name w:val="7EAA7FBD827A4A06BD89B213BA82F33E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2">
    <w:name w:val="5E7494AEE498468F8A90673DCF7E7523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4">
    <w:name w:val="3027B9766FBD4F659055DD614CC3E648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4">
    <w:name w:val="0DCB8B322CF24E3CA98B3C655EAB8C6D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1">
    <w:name w:val="F96D5E5888FF4602AAB1999F3A760593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4">
    <w:name w:val="C523E699909B4303964C6F777343CFB2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4">
    <w:name w:val="DF6426FF1C1145F78C4DF3ABDF3F5C0D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4">
    <w:name w:val="67466AE752DB49E8BAE84D97E5C6D01E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2">
    <w:name w:val="3A7FF5A4E60546A3BEE80A2225D09DF4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9">
    <w:name w:val="C105E7A1415949D38B0D77823235D5C6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9">
    <w:name w:val="B276A14DBBFA42AFA84AD590E48365B6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9">
    <w:name w:val="7B398613BC10442881BE475A4818C37D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9">
    <w:name w:val="0BE2849994F443E3A88CF266ABED5B35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9">
    <w:name w:val="EE858A87A61D46FF9E5EB5B8BEE717D7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9">
    <w:name w:val="9F3637161C5F490086BEBF0D85CE74B8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9">
    <w:name w:val="2F2BF30A6A5C47188EFE5AAA27520308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9">
    <w:name w:val="991742C750CC46529A722DB1A7697D1E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9">
    <w:name w:val="8A909526BD8E40068D66CEB4CA406DA9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9">
    <w:name w:val="546BA7204A9A40BF90A9F92C15CF6DD2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9">
    <w:name w:val="A56F2465083145CB90DBFC718A6BC8E6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9">
    <w:name w:val="A356CAB6BA764CA083733EDADCC208B1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9">
    <w:name w:val="BEE6E770B54049FFA8F905712F03F67B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9">
    <w:name w:val="91EEEED4370D4D45B82FB8FB1390778F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19">
    <w:name w:val="FD3F05B550BA4C649A2310270331BAD3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9">
    <w:name w:val="6857C72AC25D4C82BAF60B10ED100759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0">
    <w:name w:val="9E6C52D973464CE6ADAA15E12B6CD210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7">
    <w:name w:val="4A9660956C074456802C4282A21DA355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19">
    <w:name w:val="0DC329CB8B29401C8D5DEA48FC14FF2C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6">
    <w:name w:val="C723B47DAC864C4F9328E5253BC2E8A9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6">
    <w:name w:val="4BEC8C9DCE284825BAD358D1EFFCD436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6">
    <w:name w:val="F46B74C598BD486D92EF9F72CAB77355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6">
    <w:name w:val="62829BFD32784FE88D57640EAA71D76E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5">
    <w:name w:val="FED112058FDB484C8DD6467A54C6563E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5">
    <w:name w:val="71EB7F98B9934BCD9857F28081F5F921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4">
    <w:name w:val="307B720DF2C548BEBD27844DE7EFF43B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5">
    <w:name w:val="7EAA7FBD827A4A06BD89B213BA82F33E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3">
    <w:name w:val="5E7494AEE498468F8A90673DCF7E7523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5">
    <w:name w:val="3027B9766FBD4F659055DD614CC3E648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5">
    <w:name w:val="0DCB8B322CF24E3CA98B3C655EAB8C6D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2">
    <w:name w:val="F96D5E5888FF4602AAB1999F3A760593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5">
    <w:name w:val="C523E699909B4303964C6F777343CFB2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5">
    <w:name w:val="DF6426FF1C1145F78C4DF3ABDF3F5C0D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5">
    <w:name w:val="67466AE752DB49E8BAE84D97E5C6D01E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3">
    <w:name w:val="3A7FF5A4E60546A3BEE80A2225D09DF4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0">
    <w:name w:val="C105E7A1415949D38B0D77823235D5C6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0">
    <w:name w:val="B276A14DBBFA42AFA84AD590E48365B6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20">
    <w:name w:val="7B398613BC10442881BE475A4818C37D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0">
    <w:name w:val="0BE2849994F443E3A88CF266ABED5B35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0">
    <w:name w:val="EE858A87A61D46FF9E5EB5B8BEE717D7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0">
    <w:name w:val="9F3637161C5F490086BEBF0D85CE74B8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0">
    <w:name w:val="2F2BF30A6A5C47188EFE5AAA27520308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0">
    <w:name w:val="991742C750CC46529A722DB1A7697D1E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0">
    <w:name w:val="8A909526BD8E40068D66CEB4CA406DA9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0">
    <w:name w:val="546BA7204A9A40BF90A9F92C15CF6DD2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0">
    <w:name w:val="A56F2465083145CB90DBFC718A6BC8E6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0">
    <w:name w:val="A356CAB6BA764CA083733EDADCC208B1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0">
    <w:name w:val="BEE6E770B54049FFA8F905712F03F67B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0">
    <w:name w:val="91EEEED4370D4D45B82FB8FB1390778F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0">
    <w:name w:val="FD3F05B550BA4C649A2310270331BAD3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0">
    <w:name w:val="6857C72AC25D4C82BAF60B10ED100759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1">
    <w:name w:val="9E6C52D973464CE6ADAA15E12B6CD210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8">
    <w:name w:val="4A9660956C074456802C4282A21DA355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0">
    <w:name w:val="0DC329CB8B29401C8D5DEA48FC14FF2C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7">
    <w:name w:val="C723B47DAC864C4F9328E5253BC2E8A9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7">
    <w:name w:val="4BEC8C9DCE284825BAD358D1EFFCD436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7">
    <w:name w:val="F46B74C598BD486D92EF9F72CAB77355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7">
    <w:name w:val="62829BFD32784FE88D57640EAA71D76E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6">
    <w:name w:val="FED112058FDB484C8DD6467A54C6563E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6">
    <w:name w:val="71EB7F98B9934BCD9857F28081F5F921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5">
    <w:name w:val="307B720DF2C548BEBD27844DE7EFF43B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6">
    <w:name w:val="7EAA7FBD827A4A06BD89B213BA82F33E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4">
    <w:name w:val="5E7494AEE498468F8A90673DCF7E7523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6">
    <w:name w:val="3027B9766FBD4F659055DD614CC3E648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6">
    <w:name w:val="0DCB8B322CF24E3CA98B3C655EAB8C6D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3">
    <w:name w:val="F96D5E5888FF4602AAB1999F3A760593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6">
    <w:name w:val="C523E699909B4303964C6F777343CFB2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6">
    <w:name w:val="DF6426FF1C1145F78C4DF3ABDF3F5C0D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6">
    <w:name w:val="67466AE752DB49E8BAE84D97E5C6D01E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4">
    <w:name w:val="3A7FF5A4E60546A3BEE80A2225D09DF4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1">
    <w:name w:val="C105E7A1415949D38B0D77823235D5C6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1">
    <w:name w:val="B276A14DBBFA42AFA84AD590E48365B6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21">
    <w:name w:val="7B398613BC10442881BE475A4818C37D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1">
    <w:name w:val="0BE2849994F443E3A88CF266ABED5B35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1">
    <w:name w:val="EE858A87A61D46FF9E5EB5B8BEE717D7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1">
    <w:name w:val="9F3637161C5F490086BEBF0D85CE74B8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1">
    <w:name w:val="2F2BF30A6A5C47188EFE5AAA27520308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1">
    <w:name w:val="991742C750CC46529A722DB1A7697D1E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1">
    <w:name w:val="8A909526BD8E40068D66CEB4CA406DA9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1">
    <w:name w:val="546BA7204A9A40BF90A9F92C15CF6DD2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1">
    <w:name w:val="A56F2465083145CB90DBFC718A6BC8E6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1">
    <w:name w:val="A356CAB6BA764CA083733EDADCC208B1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1">
    <w:name w:val="BEE6E770B54049FFA8F905712F03F67B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1">
    <w:name w:val="91EEEED4370D4D45B82FB8FB1390778F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1">
    <w:name w:val="FD3F05B550BA4C649A2310270331BAD3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1">
    <w:name w:val="6857C72AC25D4C82BAF60B10ED100759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2">
    <w:name w:val="9E6C52D973464CE6ADAA15E12B6CD210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9">
    <w:name w:val="4A9660956C074456802C4282A21DA355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1">
    <w:name w:val="0DC329CB8B29401C8D5DEA48FC14FF2C2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8">
    <w:name w:val="C723B47DAC864C4F9328E5253BC2E8A9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8">
    <w:name w:val="4BEC8C9DCE284825BAD358D1EFFCD436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8">
    <w:name w:val="F46B74C598BD486D92EF9F72CAB77355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8">
    <w:name w:val="62829BFD32784FE88D57640EAA71D76E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7">
    <w:name w:val="FED112058FDB484C8DD6467A54C6563E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7">
    <w:name w:val="71EB7F98B9934BCD9857F28081F5F921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6">
    <w:name w:val="307B720DF2C548BEBD27844DE7EFF43B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7">
    <w:name w:val="7EAA7FBD827A4A06BD89B213BA82F33E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5">
    <w:name w:val="5E7494AEE498468F8A90673DCF7E7523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7">
    <w:name w:val="3027B9766FBD4F659055DD614CC3E648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7">
    <w:name w:val="0DCB8B322CF24E3CA98B3C655EAB8C6D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4">
    <w:name w:val="F96D5E5888FF4602AAB1999F3A760593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7">
    <w:name w:val="C523E699909B4303964C6F777343CFB2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7">
    <w:name w:val="DF6426FF1C1145F78C4DF3ABDF3F5C0D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7">
    <w:name w:val="67466AE752DB49E8BAE84D97E5C6D01E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5">
    <w:name w:val="3A7FF5A4E60546A3BEE80A2225D09DF41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2">
    <w:name w:val="C105E7A1415949D38B0D77823235D5C6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2">
    <w:name w:val="B276A14DBBFA42AFA84AD590E48365B61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22">
    <w:name w:val="7B398613BC10442881BE475A4818C37D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2">
    <w:name w:val="0BE2849994F443E3A88CF266ABED5B35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2">
    <w:name w:val="EE858A87A61D46FF9E5EB5B8BEE717D7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2">
    <w:name w:val="9F3637161C5F490086BEBF0D85CE74B8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2">
    <w:name w:val="2F2BF30A6A5C47188EFE5AAA27520308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2">
    <w:name w:val="991742C750CC46529A722DB1A7697D1E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2">
    <w:name w:val="8A909526BD8E40068D66CEB4CA406DA9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2">
    <w:name w:val="546BA7204A9A40BF90A9F92C15CF6DD2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2">
    <w:name w:val="A56F2465083145CB90DBFC718A6BC8E6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2">
    <w:name w:val="A356CAB6BA764CA083733EDADCC208B1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2">
    <w:name w:val="BEE6E770B54049FFA8F905712F03F67B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2">
    <w:name w:val="91EEEED4370D4D45B82FB8FB1390778F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2">
    <w:name w:val="FD3F05B550BA4C649A2310270331BAD3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2">
    <w:name w:val="6857C72AC25D4C82BAF60B10ED100759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3">
    <w:name w:val="9E6C52D973464CE6ADAA15E12B6CD210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10">
    <w:name w:val="4A9660956C074456802C4282A21DA3551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2">
    <w:name w:val="0DC329CB8B29401C8D5DEA48FC14FF2C22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19">
    <w:name w:val="C723B47DAC864C4F9328E5253BC2E8A9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19">
    <w:name w:val="4BEC8C9DCE284825BAD358D1EFFCD436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19">
    <w:name w:val="F46B74C598BD486D92EF9F72CAB77355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19">
    <w:name w:val="62829BFD32784FE88D57640EAA71D76E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8">
    <w:name w:val="FED112058FDB484C8DD6467A54C6563E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8">
    <w:name w:val="71EB7F98B9934BCD9857F28081F5F921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7">
    <w:name w:val="307B720DF2C548BEBD27844DE7EFF43B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8">
    <w:name w:val="7EAA7FBD827A4A06BD89B213BA82F33E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6">
    <w:name w:val="5E7494AEE498468F8A90673DCF7E7523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8">
    <w:name w:val="3027B9766FBD4F659055DD614CC3E648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8">
    <w:name w:val="0DCB8B322CF24E3CA98B3C655EAB8C6D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5">
    <w:name w:val="F96D5E5888FF4602AAB1999F3A7605935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8">
    <w:name w:val="C523E699909B4303964C6F777343CFB21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19">
    <w:name w:val="DF6426FF1C1145F78C4DF3ABDF3F5C0D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19">
    <w:name w:val="67466AE752DB49E8BAE84D97E5C6D01E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6">
    <w:name w:val="3A7FF5A4E60546A3BEE80A2225D09DF41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3">
    <w:name w:val="C105E7A1415949D38B0D77823235D5C6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3">
    <w:name w:val="B276A14DBBFA42AFA84AD590E48365B61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23">
    <w:name w:val="7B398613BC10442881BE475A4818C37D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3">
    <w:name w:val="0BE2849994F443E3A88CF266ABED5B35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3">
    <w:name w:val="EE858A87A61D46FF9E5EB5B8BEE717D7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3">
    <w:name w:val="9F3637161C5F490086BEBF0D85CE74B8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3">
    <w:name w:val="2F2BF30A6A5C47188EFE5AAA27520308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3">
    <w:name w:val="991742C750CC46529A722DB1A7697D1E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3">
    <w:name w:val="8A909526BD8E40068D66CEB4CA406DA9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3">
    <w:name w:val="546BA7204A9A40BF90A9F92C15CF6DD2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3">
    <w:name w:val="A56F2465083145CB90DBFC718A6BC8E6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3">
    <w:name w:val="A356CAB6BA764CA083733EDADCC208B1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3">
    <w:name w:val="BEE6E770B54049FFA8F905712F03F67B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3">
    <w:name w:val="91EEEED4370D4D45B82FB8FB1390778F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D3F05B550BA4C649A2310270331BAD323">
    <w:name w:val="FD3F05B550BA4C649A2310270331BAD3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3">
    <w:name w:val="6857C72AC25D4C82BAF60B10ED100759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4">
    <w:name w:val="9E6C52D973464CE6ADAA15E12B6CD2102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11">
    <w:name w:val="4A9660956C074456802C4282A21DA35511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329CB8B29401C8D5DEA48FC14FF2C23">
    <w:name w:val="0DC329CB8B29401C8D5DEA48FC14FF2C23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723B47DAC864C4F9328E5253BC2E8A920">
    <w:name w:val="C723B47DAC864C4F9328E5253BC2E8A9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BEC8C9DCE284825BAD358D1EFFCD43620">
    <w:name w:val="4BEC8C9DCE284825BAD358D1EFFCD436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46B74C598BD486D92EF9F72CAB7735520">
    <w:name w:val="F46B74C598BD486D92EF9F72CAB77355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2829BFD32784FE88D57640EAA71D76E20">
    <w:name w:val="62829BFD32784FE88D57640EAA71D76E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ED112058FDB484C8DD6467A54C6563E19">
    <w:name w:val="FED112058FDB484C8DD6467A54C6563E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EB7F98B9934BCD9857F28081F5F92119">
    <w:name w:val="71EB7F98B9934BCD9857F28081F5F921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7B720DF2C548BEBD27844DE7EFF43B8">
    <w:name w:val="307B720DF2C548BEBD27844DE7EFF43B8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EAA7FBD827A4A06BD89B213BA82F33E19">
    <w:name w:val="7EAA7FBD827A4A06BD89B213BA82F33E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E7494AEE498468F8A90673DCF7E75237">
    <w:name w:val="5E7494AEE498468F8A90673DCF7E7523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027B9766FBD4F659055DD614CC3E64819">
    <w:name w:val="3027B9766FBD4F659055DD614CC3E648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DCB8B322CF24E3CA98B3C655EAB8C6D19">
    <w:name w:val="0DCB8B322CF24E3CA98B3C655EAB8C6D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F96D5E5888FF4602AAB1999F3A7605936">
    <w:name w:val="F96D5E5888FF4602AAB1999F3A7605936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523E699909B4303964C6F777343CFB219">
    <w:name w:val="C523E699909B4303964C6F777343CFB219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DF6426FF1C1145F78C4DF3ABDF3F5C0D20">
    <w:name w:val="DF6426FF1C1145F78C4DF3ABDF3F5C0D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7466AE752DB49E8BAE84D97E5C6D01E20">
    <w:name w:val="67466AE752DB49E8BAE84D97E5C6D01E20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7">
    <w:name w:val="3A7FF5A4E60546A3BEE80A2225D09DF417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C105E7A1415949D38B0D77823235D5C614">
    <w:name w:val="C105E7A1415949D38B0D77823235D5C6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4">
    <w:name w:val="B276A14DBBFA42AFA84AD590E48365B614"/>
    <w:rsid w:val="001E2CC2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C70BBB4B3A49B0BF6E6B442E30E2" ma:contentTypeVersion="12" ma:contentTypeDescription="Ein neues Dokument erstellen." ma:contentTypeScope="" ma:versionID="ddbb7deb27fb6058048c9d8c85731d66">
  <xsd:schema xmlns:xsd="http://www.w3.org/2001/XMLSchema" xmlns:xs="http://www.w3.org/2001/XMLSchema" xmlns:p="http://schemas.microsoft.com/office/2006/metadata/properties" xmlns:ns3="66c85c39-bf11-4252-818d-c8d060b34a30" xmlns:ns4="1aacffe1-2620-4aff-beea-4105667da0cd" targetNamespace="http://schemas.microsoft.com/office/2006/metadata/properties" ma:root="true" ma:fieldsID="2429b505ac8aa79d1474254decf571da" ns3:_="" ns4:_="">
    <xsd:import namespace="66c85c39-bf11-4252-818d-c8d060b34a30"/>
    <xsd:import namespace="1aacffe1-2620-4aff-beea-4105667da0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85c39-bf11-4252-818d-c8d060b34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cffe1-2620-4aff-beea-4105667da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EBAFD-A60F-4C74-8731-96FCBAE7A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c85c39-bf11-4252-818d-c8d060b34a30"/>
    <ds:schemaRef ds:uri="1aacffe1-2620-4aff-beea-4105667da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1EF6F0-FAD0-4C07-900B-35D522B7F5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480881-8958-4FD5-BC81-C0968D93B9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95FB31-CF96-4376-9558-CE12B378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Encuesta de prioridades</Template>
  <TotalTime>0</TotalTime>
  <Pages>3</Pages>
  <Words>736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Noches</dc:creator>
  <cp:keywords/>
  <dc:description/>
  <cp:lastModifiedBy>Gottschalk, Lars GIZ CR</cp:lastModifiedBy>
  <cp:revision>3</cp:revision>
  <cp:lastPrinted>2004-01-13T22:57:00Z</cp:lastPrinted>
  <dcterms:created xsi:type="dcterms:W3CDTF">2021-06-09T23:14:00Z</dcterms:created>
  <dcterms:modified xsi:type="dcterms:W3CDTF">2021-06-09T23:16:00Z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TC010176163082</vt:lpwstr>
  </property>
  <property fmtid="{D5CDD505-2E9C-101B-9397-08002B2CF9AE}" pid="3" name="InternalTags">
    <vt:lpwstr/>
  </property>
  <property fmtid="{D5CDD505-2E9C-101B-9397-08002B2CF9AE}" pid="4" name="ContentTypeId">
    <vt:lpwstr>0x010100D8FBC70BBB4B3A49B0BF6E6B442E30E2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14010800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